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8F523" w14:textId="2673B36E" w:rsidR="00D87A31" w:rsidRPr="00CF43C9" w:rsidRDefault="00355C31" w:rsidP="00D87A31">
      <w:pPr>
        <w:pStyle w:val="TytudokumentuA41"/>
        <w:rPr>
          <w:lang w:val="en-GB"/>
        </w:rPr>
      </w:pPr>
      <w:r>
        <w:rPr>
          <w:lang w:val="en-GB"/>
        </w:rPr>
        <w:t>All for One Poland Services</w:t>
      </w:r>
    </w:p>
    <w:p w14:paraId="6A612C95" w14:textId="2B437545" w:rsidR="00D87A31" w:rsidRPr="00D87A31" w:rsidRDefault="00355C31" w:rsidP="00D87A31">
      <w:pPr>
        <w:pStyle w:val="PodtytudokumentuA41"/>
        <w:rPr>
          <w:b/>
          <w:bCs/>
          <w:lang w:val="en-GB"/>
        </w:rPr>
      </w:pPr>
      <w:r>
        <w:rPr>
          <w:b/>
          <w:bCs/>
          <w:lang w:val="en-GB"/>
        </w:rPr>
        <w:t xml:space="preserve">CloudDC.eu </w:t>
      </w:r>
      <w:r w:rsidR="009B2872">
        <w:rPr>
          <w:b/>
          <w:bCs/>
          <w:lang w:val="en-GB"/>
        </w:rPr>
        <w:t>Certificate update</w:t>
      </w:r>
      <w:r w:rsidR="00A37ACB">
        <w:rPr>
          <w:b/>
          <w:bCs/>
          <w:lang w:val="en-GB"/>
        </w:rPr>
        <w:t xml:space="preserve"> </w:t>
      </w:r>
      <w:r w:rsidR="00EA5449">
        <w:rPr>
          <w:b/>
          <w:bCs/>
          <w:lang w:val="en-GB"/>
        </w:rPr>
        <w:t>202</w:t>
      </w:r>
      <w:r w:rsidR="006A4FC1">
        <w:rPr>
          <w:b/>
          <w:bCs/>
          <w:lang w:val="en-GB"/>
        </w:rPr>
        <w:t>6</w:t>
      </w:r>
    </w:p>
    <w:p w14:paraId="262D3D30" w14:textId="196A8D17" w:rsidR="000E293B" w:rsidRPr="00D87A31" w:rsidRDefault="00D87A31" w:rsidP="00D87A31">
      <w:pPr>
        <w:rPr>
          <w:lang w:val="en-GB"/>
        </w:rPr>
      </w:pPr>
      <w:r w:rsidRPr="009B2872">
        <w:rPr>
          <w:b/>
          <w:bCs/>
          <w:lang w:val="en-GB"/>
        </w:rPr>
        <w:t xml:space="preserve">Version </w:t>
      </w:r>
      <w:r w:rsidR="00EA5449">
        <w:rPr>
          <w:b/>
          <w:bCs/>
          <w:lang w:val="en-GB"/>
        </w:rPr>
        <w:t>0</w:t>
      </w:r>
      <w:r w:rsidR="006A4FC1">
        <w:rPr>
          <w:b/>
          <w:bCs/>
          <w:lang w:val="en-GB"/>
        </w:rPr>
        <w:t>4</w:t>
      </w:r>
      <w:r w:rsidR="00EA5449">
        <w:rPr>
          <w:b/>
          <w:bCs/>
          <w:lang w:val="en-GB"/>
        </w:rPr>
        <w:t>.11.202</w:t>
      </w:r>
      <w:r w:rsidR="006A4FC1">
        <w:rPr>
          <w:b/>
          <w:bCs/>
          <w:lang w:val="en-GB"/>
        </w:rPr>
        <w:t>6</w:t>
      </w:r>
    </w:p>
    <w:p w14:paraId="3BA9F5AA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465AFBC1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58F5AD5A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297EC7A8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436BC8C7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0AC11E40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2757A901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0C24B312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678FFAD0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25F0CB05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77A14360" w14:textId="77777777" w:rsidR="00502E43" w:rsidRDefault="00502E43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2AE16880" w14:textId="77777777" w:rsidR="000F66D4" w:rsidRDefault="000F66D4" w:rsidP="00A11FED">
      <w:pPr>
        <w:pStyle w:val="TOCHeading"/>
        <w:tabs>
          <w:tab w:val="left" w:pos="6984"/>
        </w:tabs>
        <w:jc w:val="both"/>
        <w:rPr>
          <w:lang w:val="en-GB"/>
        </w:rPr>
      </w:pPr>
    </w:p>
    <w:p w14:paraId="22ADC89C" w14:textId="1DDFB9A3" w:rsidR="00A11FED" w:rsidRPr="00D87A31" w:rsidRDefault="00A11FED" w:rsidP="00A11FED">
      <w:pPr>
        <w:pStyle w:val="TOCHeading"/>
        <w:tabs>
          <w:tab w:val="left" w:pos="6984"/>
        </w:tabs>
        <w:jc w:val="both"/>
        <w:rPr>
          <w:lang w:val="en-GB"/>
        </w:rPr>
      </w:pPr>
      <w:r w:rsidRPr="00D87A31">
        <w:rPr>
          <w:lang w:val="en-GB"/>
        </w:rPr>
        <w:tab/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3396"/>
        <w:gridCol w:w="2269"/>
        <w:gridCol w:w="4523"/>
      </w:tblGrid>
      <w:tr w:rsidR="001E73B4" w14:paraId="18BB24D8" w14:textId="77777777" w:rsidTr="00375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96" w:type="dxa"/>
          </w:tcPr>
          <w:p w14:paraId="31474184" w14:textId="43AC9EE6" w:rsidR="001E73B4" w:rsidRDefault="008212C5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Version</w:t>
            </w:r>
          </w:p>
        </w:tc>
        <w:tc>
          <w:tcPr>
            <w:tcW w:w="2269" w:type="dxa"/>
          </w:tcPr>
          <w:p w14:paraId="1E4B0633" w14:textId="74D094D7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Person responsible</w:t>
            </w:r>
          </w:p>
        </w:tc>
        <w:tc>
          <w:tcPr>
            <w:tcW w:w="4523" w:type="dxa"/>
          </w:tcPr>
          <w:p w14:paraId="15A93DF9" w14:textId="6F5CF6D4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Comment</w:t>
            </w:r>
          </w:p>
        </w:tc>
      </w:tr>
      <w:tr w:rsidR="001E73B4" w14:paraId="65BAFE5E" w14:textId="77777777" w:rsidTr="00375E5A">
        <w:tc>
          <w:tcPr>
            <w:tcW w:w="3396" w:type="dxa"/>
          </w:tcPr>
          <w:p w14:paraId="5E812C76" w14:textId="71523E99" w:rsidR="001E73B4" w:rsidRDefault="006A4FC1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04.11.2026</w:t>
            </w:r>
          </w:p>
        </w:tc>
        <w:tc>
          <w:tcPr>
            <w:tcW w:w="2269" w:type="dxa"/>
          </w:tcPr>
          <w:p w14:paraId="56505713" w14:textId="77777777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</w:p>
        </w:tc>
        <w:tc>
          <w:tcPr>
            <w:tcW w:w="4523" w:type="dxa"/>
          </w:tcPr>
          <w:p w14:paraId="1C939B56" w14:textId="22085A90" w:rsidR="001E73B4" w:rsidRDefault="006A4FC1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Updated 2026 certificate</w:t>
            </w:r>
          </w:p>
        </w:tc>
      </w:tr>
      <w:tr w:rsidR="006A4FC1" w14:paraId="0A068AE8" w14:textId="77777777" w:rsidTr="00375E5A">
        <w:tc>
          <w:tcPr>
            <w:tcW w:w="3396" w:type="dxa"/>
          </w:tcPr>
          <w:p w14:paraId="51BD4AF7" w14:textId="3AF722E6" w:rsidR="006A4FC1" w:rsidRDefault="006A4FC1" w:rsidP="006A4FC1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03</w:t>
            </w:r>
            <w:r w:rsidRPr="009B2872">
              <w:rPr>
                <w:lang w:val="en-GB"/>
              </w:rPr>
              <w:t>.11.202</w:t>
            </w:r>
            <w:r>
              <w:rPr>
                <w:lang w:val="en-GB"/>
              </w:rPr>
              <w:t>5</w:t>
            </w:r>
          </w:p>
        </w:tc>
        <w:tc>
          <w:tcPr>
            <w:tcW w:w="2269" w:type="dxa"/>
          </w:tcPr>
          <w:p w14:paraId="34535A7D" w14:textId="151DD5F0" w:rsidR="006A4FC1" w:rsidRDefault="006A4FC1" w:rsidP="006A4FC1">
            <w:pPr>
              <w:spacing w:before="0" w:after="0" w:line="240" w:lineRule="auto"/>
              <w:jc w:val="left"/>
              <w:rPr>
                <w:lang w:val="en-GB"/>
              </w:rPr>
            </w:pPr>
          </w:p>
        </w:tc>
        <w:tc>
          <w:tcPr>
            <w:tcW w:w="4523" w:type="dxa"/>
          </w:tcPr>
          <w:p w14:paraId="65F1D85E" w14:textId="3602B18A" w:rsidR="006A4FC1" w:rsidRDefault="006A4FC1" w:rsidP="006A4FC1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Created</w:t>
            </w:r>
          </w:p>
        </w:tc>
      </w:tr>
    </w:tbl>
    <w:p w14:paraId="169DD1A9" w14:textId="77777777" w:rsidR="00A11FED" w:rsidRPr="00D87A31" w:rsidRDefault="00A11FED" w:rsidP="00A11FED">
      <w:pPr>
        <w:pStyle w:val="TOCHeading"/>
        <w:rPr>
          <w:lang w:val="en-GB"/>
        </w:rPr>
      </w:pPr>
    </w:p>
    <w:sdt>
      <w:sdtPr>
        <w:rPr>
          <w:rFonts w:asciiTheme="minorHAnsi" w:hAnsiTheme="minorHAnsi"/>
          <w:bCs w:val="0"/>
          <w:sz w:val="22"/>
          <w:szCs w:val="22"/>
          <w:lang w:eastAsia="de-DE"/>
        </w:rPr>
        <w:id w:val="5469671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2DED44" w14:textId="4AB1566D" w:rsidR="002634C7" w:rsidRPr="00D87A31" w:rsidRDefault="002634C7">
          <w:pPr>
            <w:pStyle w:val="TOCHeading"/>
            <w:rPr>
              <w:lang w:val="en-GB"/>
            </w:rPr>
          </w:pPr>
          <w:r w:rsidRPr="00D87A31">
            <w:rPr>
              <w:lang w:val="en-GB"/>
            </w:rPr>
            <w:t>Table of Contents</w:t>
          </w:r>
        </w:p>
        <w:p w14:paraId="1C0559DA" w14:textId="6D3D6C03" w:rsidR="0029077F" w:rsidRDefault="002634C7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4688139" w:history="1">
            <w:r w:rsidR="0029077F" w:rsidRPr="008A2966">
              <w:rPr>
                <w:rStyle w:val="Hyperlink"/>
                <w:lang w:val="en-US"/>
              </w:rPr>
              <w:t>1</w:t>
            </w:r>
            <w:r w:rsidR="0029077F"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="0029077F" w:rsidRPr="008A2966">
              <w:rPr>
                <w:rStyle w:val="Hyperlink"/>
                <w:lang w:val="en-US"/>
              </w:rPr>
              <w:t>Description and Certificate file</w:t>
            </w:r>
            <w:r w:rsidR="0029077F">
              <w:rPr>
                <w:webHidden/>
              </w:rPr>
              <w:tab/>
            </w:r>
            <w:r w:rsidR="0029077F">
              <w:rPr>
                <w:webHidden/>
              </w:rPr>
              <w:fldChar w:fldCharType="begin"/>
            </w:r>
            <w:r w:rsidR="0029077F">
              <w:rPr>
                <w:webHidden/>
              </w:rPr>
              <w:instrText xml:space="preserve"> PAGEREF _Toc244688139 \h </w:instrText>
            </w:r>
            <w:r w:rsidR="0029077F">
              <w:rPr>
                <w:webHidden/>
              </w:rPr>
            </w:r>
            <w:r w:rsidR="0029077F">
              <w:rPr>
                <w:webHidden/>
              </w:rPr>
              <w:fldChar w:fldCharType="separate"/>
            </w:r>
            <w:r w:rsidR="0029077F">
              <w:rPr>
                <w:webHidden/>
              </w:rPr>
              <w:t>3</w:t>
            </w:r>
            <w:r w:rsidR="0029077F">
              <w:rPr>
                <w:webHidden/>
              </w:rPr>
              <w:fldChar w:fldCharType="end"/>
            </w:r>
          </w:hyperlink>
        </w:p>
        <w:p w14:paraId="1454D3E5" w14:textId="1CA448CB" w:rsidR="0029077F" w:rsidRDefault="0029077F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244688140" w:history="1">
            <w:r w:rsidRPr="008A2966">
              <w:rPr>
                <w:rStyle w:val="Hyperlink"/>
                <w:lang w:val="en-US"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Pr="008A2966">
              <w:rPr>
                <w:rStyle w:val="Hyperlink"/>
                <w:lang w:val="en-US"/>
              </w:rPr>
              <w:t>Certificate update SAP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_Toc244688140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551A78D" w14:textId="60C5AD20" w:rsidR="0029077F" w:rsidRDefault="0029077F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244688141" w:history="1">
            <w:r w:rsidRPr="008A2966">
              <w:rPr>
                <w:rStyle w:val="Hyperlink"/>
                <w:lang w:val="en-US"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Pr="008A2966">
              <w:rPr>
                <w:rStyle w:val="Hyperlink"/>
                <w:lang w:val="en-US"/>
              </w:rPr>
              <w:t>Certificate update PO/PI/CPI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_Toc244688141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FF41B61" w14:textId="789577E7" w:rsidR="002634C7" w:rsidRDefault="002634C7">
          <w:r>
            <w:rPr>
              <w:b/>
              <w:bCs/>
              <w:noProof/>
            </w:rPr>
            <w:fldChar w:fldCharType="end"/>
          </w:r>
        </w:p>
      </w:sdtContent>
    </w:sdt>
    <w:p w14:paraId="4BB28761" w14:textId="3B39B051" w:rsidR="00A11FED" w:rsidRPr="00D55E73" w:rsidRDefault="00A11FED" w:rsidP="00A11FED">
      <w:pPr>
        <w:rPr>
          <w:lang w:val="en-US"/>
        </w:rPr>
      </w:pPr>
    </w:p>
    <w:p w14:paraId="1B008276" w14:textId="77777777" w:rsidR="00A11FED" w:rsidRPr="00D55E73" w:rsidRDefault="00A11FED" w:rsidP="00A11FED">
      <w:pPr>
        <w:rPr>
          <w:rFonts w:ascii="Tahoma" w:hAnsi="Tahoma" w:cs="Tahoma"/>
          <w:b/>
          <w:bCs/>
          <w:sz w:val="20"/>
          <w:lang w:val="en-US"/>
        </w:rPr>
      </w:pPr>
      <w:r w:rsidRPr="00D55E73">
        <w:rPr>
          <w:lang w:val="en-US"/>
        </w:rPr>
        <w:br w:type="page"/>
      </w:r>
    </w:p>
    <w:p w14:paraId="0A2C40D7" w14:textId="0D3F7118" w:rsidR="00A11FED" w:rsidRPr="007306EC" w:rsidRDefault="00A11FED" w:rsidP="00A11FED">
      <w:pPr>
        <w:pStyle w:val="Heading1"/>
        <w:rPr>
          <w:lang w:val="en-US"/>
        </w:rPr>
      </w:pPr>
      <w:bookmarkStart w:id="0" w:name="_Toc23771115"/>
      <w:bookmarkStart w:id="1" w:name="_Toc244688139"/>
      <w:r w:rsidRPr="00D55E73">
        <w:rPr>
          <w:lang w:val="en-US"/>
        </w:rPr>
        <w:lastRenderedPageBreak/>
        <w:t xml:space="preserve">Description </w:t>
      </w:r>
      <w:bookmarkEnd w:id="0"/>
      <w:r w:rsidR="00C61C26">
        <w:rPr>
          <w:lang w:val="en-US"/>
        </w:rPr>
        <w:t>and Certificate file</w:t>
      </w:r>
      <w:bookmarkEnd w:id="1"/>
    </w:p>
    <w:p w14:paraId="4F253573" w14:textId="2995B417" w:rsidR="00C61C26" w:rsidRDefault="008E2D35" w:rsidP="00A11FED">
      <w:pPr>
        <w:rPr>
          <w:lang w:val="en-US"/>
        </w:rPr>
      </w:pPr>
      <w:r>
        <w:rPr>
          <w:lang w:val="en-US"/>
        </w:rPr>
        <w:t>Necessary update for clouddc.eu certificate. New certificate</w:t>
      </w:r>
      <w:r w:rsidR="004161B6">
        <w:rPr>
          <w:lang w:val="en-US"/>
        </w:rPr>
        <w:t>s</w:t>
      </w:r>
      <w:r>
        <w:rPr>
          <w:lang w:val="en-US"/>
        </w:rPr>
        <w:t xml:space="preserve"> will be valid from </w:t>
      </w:r>
      <w:r w:rsidR="00EA5449">
        <w:rPr>
          <w:b/>
          <w:bCs/>
          <w:lang w:val="en-US"/>
        </w:rPr>
        <w:t>18</w:t>
      </w:r>
      <w:r w:rsidRPr="009B2872">
        <w:rPr>
          <w:b/>
          <w:bCs/>
          <w:lang w:val="en-US"/>
        </w:rPr>
        <w:t>.</w:t>
      </w:r>
      <w:r w:rsidR="009B2872" w:rsidRPr="009B2872">
        <w:rPr>
          <w:b/>
          <w:bCs/>
          <w:lang w:val="en-US"/>
        </w:rPr>
        <w:t>1</w:t>
      </w:r>
      <w:r w:rsidR="00EA5449">
        <w:rPr>
          <w:b/>
          <w:bCs/>
          <w:lang w:val="en-US"/>
        </w:rPr>
        <w:t>1</w:t>
      </w:r>
      <w:r w:rsidRPr="009B2872">
        <w:rPr>
          <w:b/>
          <w:bCs/>
          <w:lang w:val="en-US"/>
        </w:rPr>
        <w:t>.202</w:t>
      </w:r>
      <w:r w:rsidR="006A4FC1">
        <w:rPr>
          <w:b/>
          <w:bCs/>
          <w:lang w:val="en-US"/>
        </w:rPr>
        <w:t>6</w:t>
      </w:r>
      <w:r>
        <w:rPr>
          <w:lang w:val="en-US"/>
        </w:rPr>
        <w:t xml:space="preserve"> </w:t>
      </w:r>
      <w:r w:rsidR="006A4FC1">
        <w:rPr>
          <w:lang w:val="en-US"/>
        </w:rPr>
        <w:t xml:space="preserve">to </w:t>
      </w:r>
      <w:r w:rsidR="006A4FC1" w:rsidRPr="006A4FC1">
        <w:rPr>
          <w:b/>
          <w:bCs/>
          <w:lang w:val="en-US"/>
        </w:rPr>
        <w:t>May 2027</w:t>
      </w:r>
      <w:r>
        <w:rPr>
          <w:lang w:val="en-US"/>
        </w:rPr>
        <w:t xml:space="preserve">. </w:t>
      </w:r>
      <w:r w:rsidR="004C44A9">
        <w:rPr>
          <w:lang w:val="en-US"/>
        </w:rPr>
        <w:t>Please take not</w:t>
      </w:r>
      <w:r w:rsidR="00FD31F3">
        <w:rPr>
          <w:lang w:val="en-US"/>
        </w:rPr>
        <w:t xml:space="preserve">e </w:t>
      </w:r>
      <w:r w:rsidR="004C44A9">
        <w:rPr>
          <w:lang w:val="en-US"/>
        </w:rPr>
        <w:t>that b</w:t>
      </w:r>
      <w:r w:rsidR="00D90B95">
        <w:rPr>
          <w:lang w:val="en-US"/>
        </w:rPr>
        <w:t xml:space="preserve">efore </w:t>
      </w:r>
      <w:r w:rsidR="004C44A9">
        <w:rPr>
          <w:lang w:val="en-US"/>
        </w:rPr>
        <w:t>this date</w:t>
      </w:r>
      <w:r w:rsidR="00D90B95">
        <w:rPr>
          <w:lang w:val="en-US"/>
        </w:rPr>
        <w:t xml:space="preserve"> All for One </w:t>
      </w:r>
      <w:r w:rsidR="004161B6">
        <w:rPr>
          <w:lang w:val="en-US"/>
        </w:rPr>
        <w:t xml:space="preserve">Poland </w:t>
      </w:r>
      <w:r w:rsidR="00D90B95">
        <w:rPr>
          <w:lang w:val="en-US"/>
        </w:rPr>
        <w:t>services will</w:t>
      </w:r>
      <w:r w:rsidR="004C44A9">
        <w:rPr>
          <w:lang w:val="en-US"/>
        </w:rPr>
        <w:t xml:space="preserve"> be</w:t>
      </w:r>
      <w:r w:rsidR="00D90B95">
        <w:rPr>
          <w:lang w:val="en-US"/>
        </w:rPr>
        <w:t xml:space="preserve"> us</w:t>
      </w:r>
      <w:r w:rsidR="004C44A9">
        <w:rPr>
          <w:lang w:val="en-US"/>
        </w:rPr>
        <w:t>ing</w:t>
      </w:r>
      <w:r w:rsidR="00D90B95">
        <w:rPr>
          <w:lang w:val="en-US"/>
        </w:rPr>
        <w:t xml:space="preserve"> old certificates. </w:t>
      </w:r>
      <w:r w:rsidR="00773F92">
        <w:rPr>
          <w:lang w:val="en-US"/>
        </w:rPr>
        <w:t>Certificate must be updated in SAP</w:t>
      </w:r>
      <w:r w:rsidR="00DB4F4E">
        <w:rPr>
          <w:lang w:val="en-US"/>
        </w:rPr>
        <w:t xml:space="preserve"> for direct connections </w:t>
      </w:r>
      <w:r w:rsidR="00773F92">
        <w:rPr>
          <w:lang w:val="en-US"/>
        </w:rPr>
        <w:t xml:space="preserve">or </w:t>
      </w:r>
      <w:r w:rsidR="00DB4F4E">
        <w:rPr>
          <w:lang w:val="en-US"/>
        </w:rPr>
        <w:t>PO/PI/CPI side if</w:t>
      </w:r>
      <w:r w:rsidR="00A3141F">
        <w:rPr>
          <w:lang w:val="en-US"/>
        </w:rPr>
        <w:t xml:space="preserve"> they are</w:t>
      </w:r>
      <w:r w:rsidR="00DB4F4E">
        <w:rPr>
          <w:lang w:val="en-US"/>
        </w:rPr>
        <w:t xml:space="preserve"> used</w:t>
      </w:r>
      <w:r w:rsidR="00A3141F">
        <w:rPr>
          <w:lang w:val="en-US"/>
        </w:rPr>
        <w:t xml:space="preserve"> for communications with All for One Poland’s services</w:t>
      </w:r>
      <w:r w:rsidR="00DB4F4E">
        <w:rPr>
          <w:lang w:val="en-US"/>
        </w:rPr>
        <w:t>.</w:t>
      </w:r>
    </w:p>
    <w:p w14:paraId="4C82DC75" w14:textId="34BACA5C" w:rsidR="00250686" w:rsidRPr="00250686" w:rsidRDefault="00250686" w:rsidP="00250686">
      <w:pPr>
        <w:jc w:val="center"/>
        <w:rPr>
          <w:b/>
          <w:bCs/>
          <w:sz w:val="24"/>
          <w:szCs w:val="22"/>
          <w:u w:val="single"/>
          <w:lang w:val="en-US"/>
        </w:rPr>
      </w:pPr>
      <w:r w:rsidRPr="00250686">
        <w:rPr>
          <w:b/>
          <w:bCs/>
          <w:sz w:val="24"/>
          <w:szCs w:val="22"/>
          <w:u w:val="single"/>
          <w:lang w:val="en-US"/>
        </w:rPr>
        <w:t>Root and intermediate certificates are unchanged</w:t>
      </w:r>
    </w:p>
    <w:p w14:paraId="224F0516" w14:textId="0CD350E9" w:rsidR="00250686" w:rsidRPr="00250686" w:rsidRDefault="00250686" w:rsidP="00A11FED">
      <w:pPr>
        <w:rPr>
          <w:lang w:val="en-US"/>
        </w:rPr>
      </w:pPr>
      <w:r w:rsidRPr="00250686">
        <w:rPr>
          <w:lang w:val="en-US"/>
        </w:rPr>
        <w:t xml:space="preserve">In some SAP systems </w:t>
      </w:r>
      <w:r w:rsidRPr="00250686">
        <w:rPr>
          <w:lang w:val="en-US"/>
        </w:rPr>
        <w:t>root/ intermediate</w:t>
      </w:r>
      <w:r w:rsidRPr="00250686">
        <w:rPr>
          <w:lang w:val="en-US"/>
        </w:rPr>
        <w:t xml:space="preserve"> c</w:t>
      </w:r>
      <w:r>
        <w:rPr>
          <w:lang w:val="en-US"/>
        </w:rPr>
        <w:t>ertificates</w:t>
      </w:r>
      <w:r w:rsidRPr="00250686">
        <w:rPr>
          <w:lang w:val="en-US"/>
        </w:rPr>
        <w:t xml:space="preserve"> are sufficient</w:t>
      </w:r>
      <w:r w:rsidRPr="00250686">
        <w:rPr>
          <w:lang w:val="en-US"/>
        </w:rPr>
        <w:t xml:space="preserve">. </w:t>
      </w:r>
    </w:p>
    <w:p w14:paraId="027B43DB" w14:textId="18C013F1" w:rsidR="004161B6" w:rsidRPr="00691D35" w:rsidRDefault="004161B6" w:rsidP="00A11FED">
      <w:pPr>
        <w:rPr>
          <w:b/>
          <w:bCs/>
          <w:lang w:val="en-US"/>
        </w:rPr>
      </w:pPr>
      <w:r w:rsidRPr="00691D35">
        <w:rPr>
          <w:b/>
          <w:bCs/>
          <w:lang w:val="en-US"/>
        </w:rPr>
        <w:t xml:space="preserve">Certificate is used in </w:t>
      </w:r>
      <w:r w:rsidR="00A3141F" w:rsidRPr="00691D35">
        <w:rPr>
          <w:b/>
          <w:bCs/>
          <w:lang w:val="en-US"/>
        </w:rPr>
        <w:t xml:space="preserve">services for </w:t>
      </w:r>
      <w:r w:rsidRPr="00691D35">
        <w:rPr>
          <w:b/>
          <w:bCs/>
          <w:lang w:val="en-US"/>
        </w:rPr>
        <w:t>products:</w:t>
      </w:r>
    </w:p>
    <w:p w14:paraId="3889E33B" w14:textId="77777777" w:rsidR="00EA5449" w:rsidRDefault="004161B6" w:rsidP="00EA2D52">
      <w:pPr>
        <w:pStyle w:val="ListParagraph"/>
        <w:numPr>
          <w:ilvl w:val="0"/>
          <w:numId w:val="20"/>
        </w:numPr>
        <w:rPr>
          <w:b/>
          <w:bCs/>
          <w:lang w:val="en-US"/>
        </w:rPr>
      </w:pPr>
      <w:r w:rsidRPr="00EA5449">
        <w:rPr>
          <w:b/>
          <w:bCs/>
          <w:lang w:val="en-US"/>
        </w:rPr>
        <w:t>OneAPI</w:t>
      </w:r>
    </w:p>
    <w:p w14:paraId="68DC00F8" w14:textId="62111A6C" w:rsidR="00EA5449" w:rsidRDefault="00EA5449" w:rsidP="00EA5449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KSeF</w:t>
      </w:r>
    </w:p>
    <w:p w14:paraId="4C461A68" w14:textId="15A27A35" w:rsidR="00EA5449" w:rsidRDefault="00A91125" w:rsidP="00EA5449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JPK Transfer HUB</w:t>
      </w:r>
    </w:p>
    <w:p w14:paraId="7850D95A" w14:textId="35A343E0" w:rsidR="00A91125" w:rsidRDefault="00A91125" w:rsidP="00EA5449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Partner Checker</w:t>
      </w:r>
    </w:p>
    <w:p w14:paraId="785EC681" w14:textId="222A7827" w:rsidR="00956D01" w:rsidRPr="00EA5449" w:rsidRDefault="004161B6" w:rsidP="00EA2D52">
      <w:pPr>
        <w:pStyle w:val="ListParagraph"/>
        <w:numPr>
          <w:ilvl w:val="0"/>
          <w:numId w:val="20"/>
        </w:numPr>
        <w:rPr>
          <w:b/>
          <w:bCs/>
          <w:lang w:val="en-US"/>
        </w:rPr>
      </w:pPr>
      <w:r w:rsidRPr="00EA5449">
        <w:rPr>
          <w:b/>
          <w:bCs/>
          <w:lang w:val="en-US"/>
        </w:rPr>
        <w:t>Partner</w:t>
      </w:r>
      <w:r w:rsidR="005354D3">
        <w:rPr>
          <w:b/>
          <w:bCs/>
          <w:lang w:val="en-US"/>
        </w:rPr>
        <w:t xml:space="preserve"> </w:t>
      </w:r>
      <w:r w:rsidRPr="00EA5449">
        <w:rPr>
          <w:b/>
          <w:bCs/>
          <w:lang w:val="en-US"/>
        </w:rPr>
        <w:t xml:space="preserve">Checker </w:t>
      </w:r>
      <w:r w:rsidR="00EA5449" w:rsidRPr="00EA5449">
        <w:rPr>
          <w:b/>
          <w:bCs/>
          <w:lang w:val="en-US"/>
        </w:rPr>
        <w:t>Direct connection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956D01" w14:paraId="42286965" w14:textId="77777777" w:rsidTr="001617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94" w:type="dxa"/>
          </w:tcPr>
          <w:p w14:paraId="547CF423" w14:textId="37176272" w:rsidR="00956D01" w:rsidRDefault="00956D01" w:rsidP="001617B5">
            <w:pPr>
              <w:jc w:val="center"/>
            </w:pPr>
            <w:proofErr w:type="spellStart"/>
            <w:r>
              <w:t>Valid</w:t>
            </w:r>
            <w:proofErr w:type="spellEnd"/>
            <w:r>
              <w:t xml:space="preserve"> from</w:t>
            </w:r>
          </w:p>
        </w:tc>
        <w:tc>
          <w:tcPr>
            <w:tcW w:w="5094" w:type="dxa"/>
          </w:tcPr>
          <w:p w14:paraId="58AEBA28" w14:textId="1F5A4DBE" w:rsidR="00956D01" w:rsidRDefault="00956D01" w:rsidP="001617B5">
            <w:pPr>
              <w:jc w:val="center"/>
            </w:pPr>
            <w:proofErr w:type="spellStart"/>
            <w:r>
              <w:t>Certificate</w:t>
            </w:r>
            <w:proofErr w:type="spellEnd"/>
          </w:p>
        </w:tc>
      </w:tr>
      <w:tr w:rsidR="00956D01" w14:paraId="297E74D2" w14:textId="77777777" w:rsidTr="001617B5">
        <w:tc>
          <w:tcPr>
            <w:tcW w:w="5094" w:type="dxa"/>
          </w:tcPr>
          <w:p w14:paraId="236031DE" w14:textId="53F85CDC" w:rsidR="00956D01" w:rsidRDefault="00EA5449" w:rsidP="001617B5">
            <w:pPr>
              <w:jc w:val="center"/>
            </w:pPr>
            <w:r>
              <w:rPr>
                <w:b/>
                <w:bCs/>
              </w:rPr>
              <w:t>18</w:t>
            </w:r>
            <w:r w:rsidR="009B2872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9B2872">
              <w:rPr>
                <w:b/>
                <w:bCs/>
              </w:rPr>
              <w:t>.202</w:t>
            </w:r>
            <w:r w:rsidR="006A4FC1">
              <w:rPr>
                <w:b/>
                <w:bCs/>
              </w:rPr>
              <w:t>6</w:t>
            </w:r>
          </w:p>
        </w:tc>
        <w:tc>
          <w:tcPr>
            <w:tcW w:w="5094" w:type="dxa"/>
          </w:tcPr>
          <w:p w14:paraId="3C65D3E3" w14:textId="740EEA48" w:rsidR="00956D01" w:rsidRDefault="006A4FC1" w:rsidP="001617B5">
            <w:pPr>
              <w:jc w:val="center"/>
            </w:pPr>
            <w:r>
              <w:object w:dxaOrig="1538" w:dyaOrig="993" w14:anchorId="7B3EBB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7.25pt;height:49.5pt" o:ole="">
                  <v:imagedata r:id="rId12" o:title=""/>
                </v:shape>
                <o:OLEObject Type="Embed" ProgID="Package" ShapeID="_x0000_i1027" DrawAspect="Icon" ObjectID="_1855300892" r:id="rId13"/>
              </w:object>
            </w:r>
          </w:p>
        </w:tc>
      </w:tr>
    </w:tbl>
    <w:p w14:paraId="3A4A7E12" w14:textId="5147DD76" w:rsidR="004161B6" w:rsidRDefault="006A159A" w:rsidP="00956D01">
      <w:pPr>
        <w:pStyle w:val="Heading1"/>
        <w:rPr>
          <w:lang w:val="en-US"/>
        </w:rPr>
      </w:pPr>
      <w:bookmarkStart w:id="2" w:name="_Toc244688140"/>
      <w:r>
        <w:rPr>
          <w:lang w:val="en-US"/>
        </w:rPr>
        <w:t>Certificate update SAP</w:t>
      </w:r>
      <w:bookmarkEnd w:id="2"/>
    </w:p>
    <w:p w14:paraId="254B7003" w14:textId="77777777" w:rsidR="006A159A" w:rsidRPr="00244516" w:rsidRDefault="006A159A" w:rsidP="00892A19">
      <w:pPr>
        <w:rPr>
          <w:lang w:val="en-US"/>
        </w:rPr>
      </w:pPr>
      <w:r w:rsidRPr="00292557">
        <w:rPr>
          <w:lang w:val="en-US"/>
        </w:rPr>
        <w:t xml:space="preserve">You need to import the OneAPI gateway server certificates into the trusted certificates list for the PSE container: SSL Client (Standard), file: </w:t>
      </w:r>
      <w:proofErr w:type="spellStart"/>
      <w:r w:rsidRPr="00292557">
        <w:rPr>
          <w:lang w:val="en-US"/>
        </w:rPr>
        <w:t>SAPSSLC.pse</w:t>
      </w:r>
      <w:proofErr w:type="spellEnd"/>
    </w:p>
    <w:p w14:paraId="5A14E999" w14:textId="2CD10B26" w:rsidR="006A159A" w:rsidRDefault="006A159A" w:rsidP="00892A19">
      <w:pPr>
        <w:rPr>
          <w:lang w:val="en-US"/>
        </w:rPr>
      </w:pPr>
      <w:r w:rsidRPr="00713F21">
        <w:rPr>
          <w:lang w:val="en-US"/>
        </w:rPr>
        <w:t xml:space="preserve">For the direct connection from SAP, certificate import is performed in the </w:t>
      </w:r>
      <w:r w:rsidRPr="00713F21">
        <w:rPr>
          <w:b/>
          <w:bCs/>
          <w:lang w:val="en-US"/>
        </w:rPr>
        <w:t>STRUST</w:t>
      </w:r>
      <w:r w:rsidRPr="00713F21">
        <w:rPr>
          <w:lang w:val="en-US"/>
        </w:rPr>
        <w:t xml:space="preserve"> transaction for the PSE container</w:t>
      </w:r>
      <w:r w:rsidRPr="00713F21">
        <w:rPr>
          <w:b/>
          <w:bCs/>
          <w:lang w:val="en-US"/>
        </w:rPr>
        <w:t>: SSL Client (Standard)</w:t>
      </w:r>
      <w:r w:rsidRPr="00713F21">
        <w:rPr>
          <w:lang w:val="en-US"/>
        </w:rPr>
        <w:t>.</w:t>
      </w:r>
      <w:r>
        <w:rPr>
          <w:lang w:val="en-US"/>
        </w:rPr>
        <w:t xml:space="preserve"> </w:t>
      </w:r>
    </w:p>
    <w:p w14:paraId="79E63297" w14:textId="3C4DDC9B" w:rsidR="007D0114" w:rsidRPr="007D0114" w:rsidRDefault="007D0114" w:rsidP="00892A19">
      <w:pPr>
        <w:rPr>
          <w:lang w:val="en-US"/>
        </w:rPr>
      </w:pPr>
      <w:r>
        <w:rPr>
          <w:lang w:val="en-US"/>
        </w:rPr>
        <w:t>Please take note that according to system configuration update needs t</w:t>
      </w:r>
      <w:r w:rsidR="002A468D">
        <w:rPr>
          <w:lang w:val="en-US"/>
        </w:rPr>
        <w:t xml:space="preserve">o be performed in other containers, </w:t>
      </w:r>
      <w:proofErr w:type="spellStart"/>
      <w:proofErr w:type="gramStart"/>
      <w:r w:rsidR="002A468D">
        <w:rPr>
          <w:lang w:val="en-US"/>
        </w:rPr>
        <w:t>fro</w:t>
      </w:r>
      <w:proofErr w:type="spellEnd"/>
      <w:proofErr w:type="gramEnd"/>
      <w:r w:rsidR="002A468D">
        <w:rPr>
          <w:lang w:val="en-US"/>
        </w:rPr>
        <w:t xml:space="preserve"> example </w:t>
      </w:r>
      <w:r w:rsidR="002A468D" w:rsidRPr="002A468D">
        <w:rPr>
          <w:b/>
          <w:bCs/>
          <w:lang w:val="en-US"/>
        </w:rPr>
        <w:t>SSL Client (Anonymous)</w:t>
      </w:r>
      <w:r w:rsidR="002A468D">
        <w:rPr>
          <w:lang w:val="en-US"/>
        </w:rPr>
        <w:t xml:space="preserve"> </w:t>
      </w:r>
    </w:p>
    <w:p w14:paraId="6F52697F" w14:textId="77777777" w:rsidR="006A159A" w:rsidRDefault="006A159A" w:rsidP="00892A19">
      <w:pPr>
        <w:rPr>
          <w:lang w:val="en-US"/>
        </w:rPr>
      </w:pPr>
      <w:r w:rsidRPr="001D3B9D">
        <w:rPr>
          <w:lang w:val="en-US"/>
        </w:rPr>
        <w:t>If connecting via a proxy or PO, certificates must be added on the corresponding system that connects to the OneAPI service.</w:t>
      </w:r>
    </w:p>
    <w:p w14:paraId="7A5B47B0" w14:textId="06AC0511" w:rsidR="00944F7D" w:rsidRDefault="00944F7D" w:rsidP="00892A19">
      <w:pPr>
        <w:rPr>
          <w:lang w:val="en-US"/>
        </w:rPr>
      </w:pPr>
      <w:r>
        <w:rPr>
          <w:lang w:val="en-US"/>
        </w:rPr>
        <w:t xml:space="preserve">Step1. Go to STRUST. Select proper </w:t>
      </w:r>
      <w:proofErr w:type="gramStart"/>
      <w:r>
        <w:rPr>
          <w:lang w:val="en-US"/>
        </w:rPr>
        <w:t>container</w:t>
      </w:r>
      <w:proofErr w:type="gramEnd"/>
      <w:r>
        <w:rPr>
          <w:lang w:val="en-US"/>
        </w:rPr>
        <w:t xml:space="preserve"> and select edit mode</w:t>
      </w:r>
      <w:r w:rsidR="00360AE5">
        <w:rPr>
          <w:lang w:val="en-US"/>
        </w:rPr>
        <w:t xml:space="preserve"> and select import certificate.</w:t>
      </w:r>
    </w:p>
    <w:p w14:paraId="10B459AF" w14:textId="7CA2531C" w:rsidR="004556F8" w:rsidRDefault="00757588" w:rsidP="00944F7D">
      <w:pPr>
        <w:jc w:val="center"/>
        <w:rPr>
          <w:lang w:val="en-US"/>
        </w:rPr>
      </w:pPr>
      <w:r w:rsidRPr="00757588">
        <w:rPr>
          <w:noProof/>
          <w:lang w:val="en-US"/>
        </w:rPr>
        <w:lastRenderedPageBreak/>
        <w:drawing>
          <wp:inline distT="0" distB="0" distL="0" distR="0" wp14:anchorId="17EBCE7E" wp14:editId="63E1CC5B">
            <wp:extent cx="3216915" cy="2786332"/>
            <wp:effectExtent l="0" t="0" r="2540" b="0"/>
            <wp:docPr id="2239679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67939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2688" cy="281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5A061" w14:textId="64C0FFE3" w:rsidR="00944F7D" w:rsidRDefault="00944F7D" w:rsidP="00944F7D">
      <w:pPr>
        <w:jc w:val="left"/>
        <w:rPr>
          <w:lang w:val="en-US"/>
        </w:rPr>
      </w:pPr>
      <w:r>
        <w:rPr>
          <w:lang w:val="en-US"/>
        </w:rPr>
        <w:t>Step 2. Select certificate file and select “Add to Certificate List</w:t>
      </w:r>
    </w:p>
    <w:p w14:paraId="0BDCEC5D" w14:textId="6869ABED" w:rsidR="004556F8" w:rsidRDefault="00944F7D" w:rsidP="00944F7D">
      <w:pPr>
        <w:jc w:val="center"/>
        <w:rPr>
          <w:lang w:val="en-US"/>
        </w:rPr>
      </w:pPr>
      <w:r w:rsidRPr="00944F7D">
        <w:rPr>
          <w:noProof/>
          <w:lang w:val="en-US"/>
        </w:rPr>
        <w:drawing>
          <wp:inline distT="0" distB="0" distL="0" distR="0" wp14:anchorId="773ED3E4" wp14:editId="3182AD60">
            <wp:extent cx="3594742" cy="4071668"/>
            <wp:effectExtent l="0" t="0" r="5715" b="5080"/>
            <wp:docPr id="18400297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029704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3223" cy="408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09727" w14:textId="39C911A1" w:rsidR="000F029A" w:rsidRDefault="000F029A" w:rsidP="000F029A">
      <w:pPr>
        <w:jc w:val="left"/>
        <w:rPr>
          <w:lang w:val="en-US"/>
        </w:rPr>
      </w:pPr>
      <w:r>
        <w:rPr>
          <w:lang w:val="en-US"/>
        </w:rPr>
        <w:t xml:space="preserve">Step 3. Save </w:t>
      </w:r>
      <w:r w:rsidR="00360AE5">
        <w:rPr>
          <w:lang w:val="en-US"/>
        </w:rPr>
        <w:t>changes.</w:t>
      </w:r>
    </w:p>
    <w:p w14:paraId="04C4F48B" w14:textId="54D4F847" w:rsidR="00360AE5" w:rsidRDefault="00360AE5" w:rsidP="00360AE5">
      <w:pPr>
        <w:jc w:val="center"/>
        <w:rPr>
          <w:lang w:val="en-US"/>
        </w:rPr>
      </w:pPr>
      <w:r w:rsidRPr="00360AE5">
        <w:rPr>
          <w:noProof/>
          <w:lang w:val="en-US"/>
        </w:rPr>
        <w:lastRenderedPageBreak/>
        <w:drawing>
          <wp:inline distT="0" distB="0" distL="0" distR="0" wp14:anchorId="0945ACF0" wp14:editId="52BB7DD8">
            <wp:extent cx="3864194" cy="3549694"/>
            <wp:effectExtent l="0" t="0" r="3175" b="0"/>
            <wp:docPr id="3918734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73495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0958" cy="355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D049B" w14:textId="17BBE1D2" w:rsidR="00956D01" w:rsidRDefault="00956D01" w:rsidP="007306EC">
      <w:pPr>
        <w:jc w:val="center"/>
        <w:rPr>
          <w:lang w:val="en-US"/>
        </w:rPr>
      </w:pPr>
    </w:p>
    <w:p w14:paraId="73033705" w14:textId="1C15147E" w:rsidR="00213CA2" w:rsidRDefault="00213CA2" w:rsidP="00213CA2">
      <w:pPr>
        <w:pStyle w:val="Heading1"/>
        <w:rPr>
          <w:lang w:val="en-US"/>
        </w:rPr>
      </w:pPr>
      <w:bookmarkStart w:id="3" w:name="_Toc244688141"/>
      <w:r>
        <w:rPr>
          <w:lang w:val="en-US"/>
        </w:rPr>
        <w:t xml:space="preserve">Certificate </w:t>
      </w:r>
      <w:r w:rsidR="00F7252F">
        <w:rPr>
          <w:lang w:val="en-US"/>
        </w:rPr>
        <w:t>u</w:t>
      </w:r>
      <w:r>
        <w:rPr>
          <w:lang w:val="en-US"/>
        </w:rPr>
        <w:t>pdate PO</w:t>
      </w:r>
      <w:r w:rsidR="006C5869">
        <w:rPr>
          <w:lang w:val="en-US"/>
        </w:rPr>
        <w:t>/PI/CPI</w:t>
      </w:r>
      <w:bookmarkEnd w:id="3"/>
    </w:p>
    <w:p w14:paraId="65120D44" w14:textId="2720A608" w:rsidR="00213CA2" w:rsidRDefault="00F51A2F" w:rsidP="00213CA2">
      <w:pPr>
        <w:rPr>
          <w:lang w:val="en-US"/>
        </w:rPr>
      </w:pPr>
      <w:r>
        <w:rPr>
          <w:lang w:val="en-US"/>
        </w:rPr>
        <w:t xml:space="preserve">According to </w:t>
      </w:r>
      <w:r w:rsidR="00551FF3">
        <w:rPr>
          <w:lang w:val="en-US"/>
        </w:rPr>
        <w:t>the chosen</w:t>
      </w:r>
      <w:r>
        <w:rPr>
          <w:lang w:val="en-US"/>
        </w:rPr>
        <w:t xml:space="preserve"> connection scenario </w:t>
      </w:r>
      <w:r w:rsidR="00950C16">
        <w:rPr>
          <w:lang w:val="en-US"/>
        </w:rPr>
        <w:t xml:space="preserve">it is required to update certificates on PO/PI/CPI side </w:t>
      </w:r>
      <w:r>
        <w:rPr>
          <w:lang w:val="en-US"/>
        </w:rPr>
        <w:t>also.</w:t>
      </w:r>
    </w:p>
    <w:p w14:paraId="5682123F" w14:textId="77777777" w:rsidR="00551FF3" w:rsidRPr="00551FF3" w:rsidRDefault="00551FF3" w:rsidP="00551FF3">
      <w:pPr>
        <w:rPr>
          <w:lang w:val="en-US"/>
        </w:rPr>
      </w:pPr>
      <w:r w:rsidRPr="00551FF3">
        <w:rPr>
          <w:lang w:val="en-US"/>
        </w:rPr>
        <w:t>You need to import the OneAPI gateway server certificates into the trusted certificates list for the Trusted CAs in SAP NetWeaver Administrator.</w:t>
      </w:r>
    </w:p>
    <w:p w14:paraId="2E7EEE20" w14:textId="77B5AAB6" w:rsidR="00551FF3" w:rsidRDefault="00892A19" w:rsidP="00213CA2">
      <w:pPr>
        <w:rPr>
          <w:lang w:val="en-US"/>
        </w:rPr>
      </w:pPr>
      <w:r w:rsidRPr="00892A19">
        <w:rPr>
          <w:lang w:val="en-US"/>
        </w:rPr>
        <w:t>Step 1: Go to SAP NetWeaver start panel (</w:t>
      </w:r>
      <w:r w:rsidRPr="00892A19">
        <w:rPr>
          <w:i/>
          <w:iCs/>
          <w:lang w:val="en-US"/>
        </w:rPr>
        <w:t>/</w:t>
      </w:r>
      <w:proofErr w:type="spellStart"/>
      <w:r w:rsidRPr="00892A19">
        <w:rPr>
          <w:i/>
          <w:iCs/>
          <w:lang w:val="en-US"/>
        </w:rPr>
        <w:t>dir</w:t>
      </w:r>
      <w:proofErr w:type="spellEnd"/>
      <w:r w:rsidRPr="00892A19">
        <w:rPr>
          <w:i/>
          <w:iCs/>
          <w:lang w:val="en-US"/>
        </w:rPr>
        <w:t>/start/</w:t>
      </w:r>
      <w:proofErr w:type="spellStart"/>
      <w:r w:rsidRPr="00892A19">
        <w:rPr>
          <w:i/>
          <w:iCs/>
          <w:lang w:val="en-US"/>
        </w:rPr>
        <w:t>index.jsp</w:t>
      </w:r>
      <w:proofErr w:type="spellEnd"/>
      <w:r w:rsidRPr="00892A19">
        <w:rPr>
          <w:lang w:val="en-US"/>
        </w:rPr>
        <w:t xml:space="preserve">) and </w:t>
      </w:r>
      <w:r w:rsidR="006C5869" w:rsidRPr="00892A19">
        <w:rPr>
          <w:lang w:val="en-US"/>
        </w:rPr>
        <w:t>choose</w:t>
      </w:r>
      <w:r w:rsidRPr="00892A19">
        <w:rPr>
          <w:lang w:val="en-US"/>
        </w:rPr>
        <w:t xml:space="preserve"> Administrator option</w:t>
      </w:r>
      <w:r w:rsidR="003B2E51">
        <w:rPr>
          <w:lang w:val="en-US"/>
        </w:rPr>
        <w:t>.</w:t>
      </w:r>
    </w:p>
    <w:p w14:paraId="175E2885" w14:textId="545B0D29" w:rsidR="003B2E51" w:rsidRDefault="00BE2F5E" w:rsidP="00BE2F5E">
      <w:pPr>
        <w:jc w:val="center"/>
        <w:rPr>
          <w:lang w:val="en-US"/>
        </w:rPr>
      </w:pPr>
      <w:r w:rsidRPr="00942114">
        <w:rPr>
          <w:noProof/>
        </w:rPr>
        <w:drawing>
          <wp:inline distT="0" distB="0" distL="0" distR="0" wp14:anchorId="4414CEBD" wp14:editId="6D4BF143">
            <wp:extent cx="5943600" cy="3255010"/>
            <wp:effectExtent l="0" t="0" r="0" b="2540"/>
            <wp:docPr id="12006958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695812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BF550" w14:textId="77777777" w:rsidR="000D69A4" w:rsidRDefault="000D69A4" w:rsidP="000D69A4">
      <w:pPr>
        <w:rPr>
          <w:lang w:val="en-US"/>
        </w:rPr>
      </w:pPr>
    </w:p>
    <w:p w14:paraId="2CC9A25B" w14:textId="78F4FA1C" w:rsidR="000D69A4" w:rsidRDefault="000D69A4" w:rsidP="000D69A4">
      <w:pPr>
        <w:rPr>
          <w:lang w:val="en-US"/>
        </w:rPr>
      </w:pPr>
      <w:r w:rsidRPr="000D69A4">
        <w:rPr>
          <w:lang w:val="en-US"/>
        </w:rPr>
        <w:lastRenderedPageBreak/>
        <w:t>Step 2: Go to “Certificates and Keys”:</w:t>
      </w:r>
    </w:p>
    <w:p w14:paraId="12654DC0" w14:textId="536467A9" w:rsidR="00E7574F" w:rsidRDefault="00E7574F" w:rsidP="000D69A4">
      <w:pPr>
        <w:rPr>
          <w:lang w:val="en-US"/>
        </w:rPr>
      </w:pPr>
      <w:r w:rsidRPr="00942114">
        <w:rPr>
          <w:noProof/>
        </w:rPr>
        <w:drawing>
          <wp:inline distT="0" distB="0" distL="0" distR="0" wp14:anchorId="4DE99EFA" wp14:editId="1684BBD5">
            <wp:extent cx="5943600" cy="1199515"/>
            <wp:effectExtent l="0" t="0" r="0" b="635"/>
            <wp:docPr id="12779381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938161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AEB01" w14:textId="77777777" w:rsidR="002E30F2" w:rsidRDefault="002E30F2" w:rsidP="000D69A4">
      <w:pPr>
        <w:rPr>
          <w:lang w:val="en-US"/>
        </w:rPr>
      </w:pPr>
    </w:p>
    <w:p w14:paraId="12123B80" w14:textId="60815851" w:rsidR="002E30F2" w:rsidRDefault="002E30F2" w:rsidP="000D69A4">
      <w:pPr>
        <w:rPr>
          <w:lang w:val="en-US"/>
        </w:rPr>
      </w:pPr>
      <w:r w:rsidRPr="002E30F2">
        <w:rPr>
          <w:lang w:val="en-US"/>
        </w:rPr>
        <w:t>Step 3: Find “</w:t>
      </w:r>
      <w:proofErr w:type="spellStart"/>
      <w:r w:rsidRPr="002E30F2">
        <w:rPr>
          <w:lang w:val="en-US"/>
        </w:rPr>
        <w:t>TrustedCAs</w:t>
      </w:r>
      <w:proofErr w:type="spellEnd"/>
      <w:proofErr w:type="gramStart"/>
      <w:r w:rsidRPr="002E30F2">
        <w:rPr>
          <w:lang w:val="en-US"/>
        </w:rPr>
        <w:t>”, and</w:t>
      </w:r>
      <w:proofErr w:type="gramEnd"/>
      <w:r w:rsidRPr="002E30F2">
        <w:rPr>
          <w:lang w:val="en-US"/>
        </w:rPr>
        <w:t xml:space="preserve"> then look for certificates’ status there. You can also filter your search by name. Then to import click “Import Entry”:</w:t>
      </w:r>
    </w:p>
    <w:p w14:paraId="300A3E1D" w14:textId="13FDA246" w:rsidR="00A23785" w:rsidRDefault="00A23785" w:rsidP="000D69A4">
      <w:pPr>
        <w:rPr>
          <w:lang w:val="en-US"/>
        </w:rPr>
      </w:pPr>
      <w:r w:rsidRPr="002F1EB0">
        <w:rPr>
          <w:noProof/>
        </w:rPr>
        <w:drawing>
          <wp:inline distT="0" distB="0" distL="0" distR="0" wp14:anchorId="044712B4" wp14:editId="35A52A81">
            <wp:extent cx="5943600" cy="2873375"/>
            <wp:effectExtent l="0" t="0" r="0" b="3175"/>
            <wp:docPr id="3751104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11045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D6C07" w14:textId="77777777" w:rsidR="003A2E6F" w:rsidRDefault="003A2E6F" w:rsidP="000D69A4">
      <w:pPr>
        <w:rPr>
          <w:lang w:val="en-US"/>
        </w:rPr>
      </w:pPr>
    </w:p>
    <w:p w14:paraId="56F86239" w14:textId="77777777" w:rsidR="003A2E6F" w:rsidRPr="003A2E6F" w:rsidRDefault="003A2E6F" w:rsidP="003A2E6F">
      <w:pPr>
        <w:rPr>
          <w:lang w:val="en-US"/>
        </w:rPr>
      </w:pPr>
      <w:r w:rsidRPr="003A2E6F">
        <w:rPr>
          <w:lang w:val="en-US"/>
        </w:rPr>
        <w:t>WARNING: You can see 3 icons there (green - valid, yellow - soon to expire and red - expired). Never remove or change (without technical knowledge of the product) certificates with green or yellow icons!</w:t>
      </w:r>
    </w:p>
    <w:p w14:paraId="69533110" w14:textId="77777777" w:rsidR="00630108" w:rsidRPr="00630108" w:rsidRDefault="00630108" w:rsidP="00630108">
      <w:pPr>
        <w:rPr>
          <w:lang w:val="en-US"/>
        </w:rPr>
      </w:pPr>
      <w:r w:rsidRPr="00630108">
        <w:rPr>
          <w:lang w:val="en-US"/>
        </w:rPr>
        <w:t>Step 4: Upload all new or delivered certificates. Choose type X.509 with extension “.</w:t>
      </w:r>
      <w:proofErr w:type="spellStart"/>
      <w:r w:rsidRPr="00630108">
        <w:rPr>
          <w:lang w:val="en-US"/>
        </w:rPr>
        <w:t>crt</w:t>
      </w:r>
      <w:proofErr w:type="spellEnd"/>
      <w:r w:rsidRPr="00630108">
        <w:rPr>
          <w:lang w:val="en-US"/>
        </w:rPr>
        <w:t>” or “.</w:t>
      </w:r>
      <w:proofErr w:type="spellStart"/>
      <w:r w:rsidRPr="00630108">
        <w:rPr>
          <w:lang w:val="en-US"/>
        </w:rPr>
        <w:t>cer</w:t>
      </w:r>
      <w:proofErr w:type="spellEnd"/>
      <w:r w:rsidRPr="00630108">
        <w:rPr>
          <w:lang w:val="en-US"/>
        </w:rPr>
        <w:t>”:</w:t>
      </w:r>
    </w:p>
    <w:p w14:paraId="68B08558" w14:textId="754C9A4D" w:rsidR="003A2E6F" w:rsidRPr="002E30F2" w:rsidRDefault="00E82A00" w:rsidP="000D69A4">
      <w:pPr>
        <w:rPr>
          <w:lang w:val="en-US"/>
        </w:rPr>
      </w:pPr>
      <w:r w:rsidRPr="002153A3">
        <w:rPr>
          <w:noProof/>
        </w:rPr>
        <w:drawing>
          <wp:inline distT="0" distB="0" distL="0" distR="0" wp14:anchorId="16C871D6" wp14:editId="22C3EDF2">
            <wp:extent cx="3726503" cy="1402202"/>
            <wp:effectExtent l="0" t="0" r="7620" b="7620"/>
            <wp:docPr id="18921719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71918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6503" cy="14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E67C0" w14:textId="77777777" w:rsidR="00A71FD8" w:rsidRPr="00213CA2" w:rsidRDefault="00A71FD8" w:rsidP="00213CA2">
      <w:pPr>
        <w:rPr>
          <w:lang w:val="en-US"/>
        </w:rPr>
      </w:pPr>
    </w:p>
    <w:sectPr w:rsidR="00A71FD8" w:rsidRPr="00213CA2" w:rsidSect="00D254E7">
      <w:headerReference w:type="default" r:id="rId21"/>
      <w:footerReference w:type="default" r:id="rId22"/>
      <w:headerReference w:type="first" r:id="rId23"/>
      <w:type w:val="continuous"/>
      <w:pgSz w:w="11900" w:h="16840" w:code="9"/>
      <w:pgMar w:top="907" w:right="851" w:bottom="907" w:left="85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6A70C" w14:textId="77777777" w:rsidR="00C04086" w:rsidRDefault="00C04086" w:rsidP="00953A11">
      <w:r>
        <w:separator/>
      </w:r>
    </w:p>
    <w:p w14:paraId="1E133913" w14:textId="77777777" w:rsidR="00C04086" w:rsidRDefault="00C04086" w:rsidP="00953A11"/>
  </w:endnote>
  <w:endnote w:type="continuationSeparator" w:id="0">
    <w:p w14:paraId="156DC420" w14:textId="77777777" w:rsidR="00C04086" w:rsidRDefault="00C04086" w:rsidP="00953A11">
      <w:r>
        <w:continuationSeparator/>
      </w:r>
    </w:p>
    <w:p w14:paraId="2F09C84F" w14:textId="77777777" w:rsidR="00C04086" w:rsidRDefault="00C04086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35259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2DFEE56" w14:textId="6F329C5C" w:rsidR="004F239C" w:rsidRDefault="004F239C">
            <w:pPr>
              <w:pStyle w:val="Footer"/>
              <w:jc w:val="right"/>
            </w:pPr>
            <w:r w:rsidRPr="004F239C">
              <w:t xml:space="preserve">Page </w:t>
            </w:r>
            <w:r w:rsidRPr="004F239C">
              <w:rPr>
                <w:sz w:val="24"/>
                <w:szCs w:val="24"/>
              </w:rPr>
              <w:fldChar w:fldCharType="begin"/>
            </w:r>
            <w:r w:rsidRPr="004F239C">
              <w:instrText xml:space="preserve"> PAGE </w:instrText>
            </w:r>
            <w:r w:rsidRPr="004F239C">
              <w:rPr>
                <w:sz w:val="24"/>
                <w:szCs w:val="24"/>
              </w:rPr>
              <w:fldChar w:fldCharType="separate"/>
            </w:r>
            <w:r w:rsidRPr="004F239C">
              <w:rPr>
                <w:noProof/>
              </w:rPr>
              <w:t>2</w:t>
            </w:r>
            <w:r w:rsidRPr="004F239C">
              <w:rPr>
                <w:sz w:val="24"/>
                <w:szCs w:val="24"/>
              </w:rPr>
              <w:fldChar w:fldCharType="end"/>
            </w:r>
            <w:r w:rsidRPr="004F239C">
              <w:t xml:space="preserve"> of </w:t>
            </w:r>
            <w:r w:rsidRPr="004F239C">
              <w:rPr>
                <w:sz w:val="24"/>
                <w:szCs w:val="24"/>
              </w:rPr>
              <w:fldChar w:fldCharType="begin"/>
            </w:r>
            <w:r w:rsidRPr="004F239C">
              <w:instrText xml:space="preserve"> NUMPAGES  </w:instrText>
            </w:r>
            <w:r w:rsidRPr="004F239C">
              <w:rPr>
                <w:sz w:val="24"/>
                <w:szCs w:val="24"/>
              </w:rPr>
              <w:fldChar w:fldCharType="separate"/>
            </w:r>
            <w:r w:rsidRPr="004F239C">
              <w:rPr>
                <w:noProof/>
              </w:rPr>
              <w:t>2</w:t>
            </w:r>
            <w:r w:rsidRPr="004F239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5DA783A1" w14:textId="2DC20938" w:rsidR="00D254E7" w:rsidRPr="00BB0951" w:rsidRDefault="00746CE3">
    <w:pPr>
      <w:pStyle w:val="Footer"/>
      <w:rPr>
        <w:lang w:val="en-GB"/>
      </w:rPr>
    </w:pPr>
    <w:r>
      <w:t xml:space="preserve">Document to be used only by the intended recipient of </w:t>
    </w:r>
    <w:r w:rsidR="00BB0951" w:rsidRPr="00BB0951">
      <w:rPr>
        <w:lang w:val="en-GB"/>
      </w:rPr>
      <w:t xml:space="preserve">© All for One Poland sp. z </w:t>
    </w:r>
    <w:proofErr w:type="spellStart"/>
    <w:r w:rsidR="00BB0951" w:rsidRPr="00BB0951">
      <w:rPr>
        <w:lang w:val="en-GB"/>
      </w:rPr>
      <w:t>o.o.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D0DD9" w14:textId="77777777" w:rsidR="00C04086" w:rsidRDefault="00C04086" w:rsidP="00953A11">
      <w:r>
        <w:separator/>
      </w:r>
    </w:p>
    <w:p w14:paraId="5F99089C" w14:textId="77777777" w:rsidR="00C04086" w:rsidRDefault="00C04086" w:rsidP="00953A11"/>
  </w:footnote>
  <w:footnote w:type="continuationSeparator" w:id="0">
    <w:p w14:paraId="5B8CFAE5" w14:textId="77777777" w:rsidR="00C04086" w:rsidRDefault="00C04086" w:rsidP="00953A11">
      <w:r>
        <w:continuationSeparator/>
      </w:r>
    </w:p>
    <w:p w14:paraId="4A821934" w14:textId="77777777" w:rsidR="00C04086" w:rsidRDefault="00C04086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F4D43" w14:textId="5938691E" w:rsidR="00D254E7" w:rsidRDefault="00D82380" w:rsidP="00AD5B27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61312" behindDoc="0" locked="0" layoutInCell="1" allowOverlap="1" wp14:anchorId="64258827" wp14:editId="1FC0A50B">
          <wp:simplePos x="0" y="0"/>
          <wp:positionH relativeFrom="margin">
            <wp:align>right</wp:align>
          </wp:positionH>
          <wp:positionV relativeFrom="paragraph">
            <wp:posOffset>-40392</wp:posOffset>
          </wp:positionV>
          <wp:extent cx="1364562" cy="342000"/>
          <wp:effectExtent l="0" t="0" r="7620" b="1270"/>
          <wp:wrapNone/>
          <wp:docPr id="9" name="Obraz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5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AC72D" w14:textId="3D8E1ED6" w:rsidR="00A11FED" w:rsidRDefault="00A11FED" w:rsidP="00A11FED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9264" behindDoc="0" locked="0" layoutInCell="1" allowOverlap="1" wp14:anchorId="1041BBB5" wp14:editId="0220196E">
          <wp:simplePos x="0" y="0"/>
          <wp:positionH relativeFrom="margin">
            <wp:align>right</wp:align>
          </wp:positionH>
          <wp:positionV relativeFrom="paragraph">
            <wp:posOffset>-40392</wp:posOffset>
          </wp:positionV>
          <wp:extent cx="1364562" cy="342000"/>
          <wp:effectExtent l="0" t="0" r="7620" b="1270"/>
          <wp:wrapNone/>
          <wp:docPr id="5" name="Obraz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ListParagraph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D6BB0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85D67F9"/>
    <w:multiLevelType w:val="hybridMultilevel"/>
    <w:tmpl w:val="B8E6D48C"/>
    <w:lvl w:ilvl="0" w:tplc="A5A2DE10">
      <w:start w:val="1"/>
      <w:numFmt w:val="bullet"/>
      <w:pStyle w:val="List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" w15:restartNumberingAfterBreak="0">
    <w:nsid w:val="1A8C230F"/>
    <w:multiLevelType w:val="multilevel"/>
    <w:tmpl w:val="5DF87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8255F9"/>
    <w:multiLevelType w:val="hybridMultilevel"/>
    <w:tmpl w:val="045C9AC8"/>
    <w:lvl w:ilvl="0" w:tplc="EE5CD620">
      <w:start w:val="1"/>
      <w:numFmt w:val="bullet"/>
      <w:pStyle w:val="List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2E885E11"/>
    <w:multiLevelType w:val="multilevel"/>
    <w:tmpl w:val="FEE09ACA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D2C725D"/>
    <w:multiLevelType w:val="hybridMultilevel"/>
    <w:tmpl w:val="69E4EB5A"/>
    <w:lvl w:ilvl="0" w:tplc="FF40DE66">
      <w:start w:val="1"/>
      <w:numFmt w:val="bullet"/>
      <w:pStyle w:val="Lis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17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796FFA"/>
    <w:multiLevelType w:val="hybridMultilevel"/>
    <w:tmpl w:val="C4163B20"/>
    <w:lvl w:ilvl="0" w:tplc="CFCEBC34">
      <w:start w:val="2"/>
      <w:numFmt w:val="bullet"/>
      <w:lvlText w:val="-"/>
      <w:lvlJc w:val="left"/>
      <w:pPr>
        <w:ind w:left="720" w:hanging="360"/>
      </w:pPr>
      <w:rPr>
        <w:rFonts w:ascii="Segoe UI Light" w:eastAsiaTheme="minorEastAsia" w:hAnsi="Segoe UI Light" w:cs="Segoe U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21129"/>
    <w:multiLevelType w:val="multilevel"/>
    <w:tmpl w:val="EE943A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13" w15:restartNumberingAfterBreak="0">
    <w:nsid w:val="4B925612"/>
    <w:multiLevelType w:val="hybridMultilevel"/>
    <w:tmpl w:val="4E882A58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E7E0A9C"/>
    <w:multiLevelType w:val="hybridMultilevel"/>
    <w:tmpl w:val="77EE5C54"/>
    <w:lvl w:ilvl="0" w:tplc="C81EC252">
      <w:start w:val="1"/>
      <w:numFmt w:val="bullet"/>
      <w:pStyle w:val="List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 w15:restartNumberingAfterBreak="0">
    <w:nsid w:val="5AEA1934"/>
    <w:multiLevelType w:val="hybridMultilevel"/>
    <w:tmpl w:val="AEE2A26A"/>
    <w:lvl w:ilvl="0" w:tplc="2E282FB6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1699D"/>
    <w:multiLevelType w:val="multilevel"/>
    <w:tmpl w:val="FF0E6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876554A"/>
    <w:multiLevelType w:val="hybridMultilevel"/>
    <w:tmpl w:val="596044A2"/>
    <w:lvl w:ilvl="0" w:tplc="7F6E0A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92543"/>
    <w:multiLevelType w:val="multilevel"/>
    <w:tmpl w:val="DE786650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19" w15:restartNumberingAfterBreak="0">
    <w:nsid w:val="77392557"/>
    <w:multiLevelType w:val="hybridMultilevel"/>
    <w:tmpl w:val="5DD8917A"/>
    <w:lvl w:ilvl="0" w:tplc="1D64EDE4">
      <w:start w:val="1"/>
      <w:numFmt w:val="bullet"/>
      <w:pStyle w:val="List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091259">
    <w:abstractNumId w:val="1"/>
  </w:num>
  <w:num w:numId="2" w16cid:durableId="1293292643">
    <w:abstractNumId w:val="0"/>
  </w:num>
  <w:num w:numId="3" w16cid:durableId="1206797366">
    <w:abstractNumId w:val="8"/>
  </w:num>
  <w:num w:numId="4" w16cid:durableId="210650818">
    <w:abstractNumId w:val="4"/>
  </w:num>
  <w:num w:numId="5" w16cid:durableId="230970065">
    <w:abstractNumId w:val="14"/>
  </w:num>
  <w:num w:numId="6" w16cid:durableId="1395081301">
    <w:abstractNumId w:val="6"/>
  </w:num>
  <w:num w:numId="7" w16cid:durableId="1303273656">
    <w:abstractNumId w:val="18"/>
  </w:num>
  <w:num w:numId="8" w16cid:durableId="1412506398">
    <w:abstractNumId w:val="12"/>
  </w:num>
  <w:num w:numId="9" w16cid:durableId="1811241805">
    <w:abstractNumId w:val="19"/>
  </w:num>
  <w:num w:numId="10" w16cid:durableId="1608347614">
    <w:abstractNumId w:val="2"/>
  </w:num>
  <w:num w:numId="11" w16cid:durableId="551044623">
    <w:abstractNumId w:val="20"/>
  </w:num>
  <w:num w:numId="12" w16cid:durableId="1361667765">
    <w:abstractNumId w:val="3"/>
  </w:num>
  <w:num w:numId="13" w16cid:durableId="1392191962">
    <w:abstractNumId w:val="9"/>
  </w:num>
  <w:num w:numId="14" w16cid:durableId="1128696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1955516">
    <w:abstractNumId w:val="16"/>
  </w:num>
  <w:num w:numId="16" w16cid:durableId="332607226">
    <w:abstractNumId w:val="7"/>
  </w:num>
  <w:num w:numId="17" w16cid:durableId="45297419">
    <w:abstractNumId w:val="10"/>
  </w:num>
  <w:num w:numId="18" w16cid:durableId="189925418">
    <w:abstractNumId w:val="17"/>
  </w:num>
  <w:num w:numId="19" w16cid:durableId="1429884491">
    <w:abstractNumId w:val="11"/>
  </w:num>
  <w:num w:numId="20" w16cid:durableId="550120801">
    <w:abstractNumId w:val="15"/>
  </w:num>
  <w:num w:numId="21" w16cid:durableId="1198347898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FED"/>
    <w:rsid w:val="00005DFB"/>
    <w:rsid w:val="0000642A"/>
    <w:rsid w:val="00024DC3"/>
    <w:rsid w:val="000304BF"/>
    <w:rsid w:val="0003353A"/>
    <w:rsid w:val="0003501E"/>
    <w:rsid w:val="00040D45"/>
    <w:rsid w:val="0004369E"/>
    <w:rsid w:val="000478CA"/>
    <w:rsid w:val="00050E34"/>
    <w:rsid w:val="00052514"/>
    <w:rsid w:val="00053C24"/>
    <w:rsid w:val="000553A0"/>
    <w:rsid w:val="000568B2"/>
    <w:rsid w:val="000658A2"/>
    <w:rsid w:val="00093A6C"/>
    <w:rsid w:val="00093EB6"/>
    <w:rsid w:val="00095356"/>
    <w:rsid w:val="000A5A2B"/>
    <w:rsid w:val="000A6A8B"/>
    <w:rsid w:val="000B0BE6"/>
    <w:rsid w:val="000B5EC2"/>
    <w:rsid w:val="000C1400"/>
    <w:rsid w:val="000C484A"/>
    <w:rsid w:val="000C6964"/>
    <w:rsid w:val="000C7997"/>
    <w:rsid w:val="000D08DA"/>
    <w:rsid w:val="000D263F"/>
    <w:rsid w:val="000D40B1"/>
    <w:rsid w:val="000D620B"/>
    <w:rsid w:val="000D62F7"/>
    <w:rsid w:val="000D69A4"/>
    <w:rsid w:val="000D7091"/>
    <w:rsid w:val="000E0FCC"/>
    <w:rsid w:val="000E293B"/>
    <w:rsid w:val="000E2B27"/>
    <w:rsid w:val="000E4177"/>
    <w:rsid w:val="000F023F"/>
    <w:rsid w:val="000F029A"/>
    <w:rsid w:val="000F39B5"/>
    <w:rsid w:val="000F423F"/>
    <w:rsid w:val="000F4FE9"/>
    <w:rsid w:val="000F5C64"/>
    <w:rsid w:val="000F66D4"/>
    <w:rsid w:val="00101E64"/>
    <w:rsid w:val="00104A9E"/>
    <w:rsid w:val="001052A1"/>
    <w:rsid w:val="00110E55"/>
    <w:rsid w:val="0011556C"/>
    <w:rsid w:val="00122902"/>
    <w:rsid w:val="001276F3"/>
    <w:rsid w:val="0013026E"/>
    <w:rsid w:val="001333DB"/>
    <w:rsid w:val="00133A11"/>
    <w:rsid w:val="00152A17"/>
    <w:rsid w:val="00152D06"/>
    <w:rsid w:val="00154E31"/>
    <w:rsid w:val="00163B3A"/>
    <w:rsid w:val="00165415"/>
    <w:rsid w:val="001666FB"/>
    <w:rsid w:val="00167ADA"/>
    <w:rsid w:val="001748CD"/>
    <w:rsid w:val="00175903"/>
    <w:rsid w:val="001867CC"/>
    <w:rsid w:val="00190C0D"/>
    <w:rsid w:val="00192F5D"/>
    <w:rsid w:val="00193163"/>
    <w:rsid w:val="001973A5"/>
    <w:rsid w:val="001A0F15"/>
    <w:rsid w:val="001A32BA"/>
    <w:rsid w:val="001A5F34"/>
    <w:rsid w:val="001A65F4"/>
    <w:rsid w:val="001B32B9"/>
    <w:rsid w:val="001C2177"/>
    <w:rsid w:val="001C7F61"/>
    <w:rsid w:val="001D7DBB"/>
    <w:rsid w:val="001E0AF6"/>
    <w:rsid w:val="001E0ECF"/>
    <w:rsid w:val="001E5795"/>
    <w:rsid w:val="001E73B4"/>
    <w:rsid w:val="001F1FEB"/>
    <w:rsid w:val="001F2047"/>
    <w:rsid w:val="00213CA2"/>
    <w:rsid w:val="00214DC4"/>
    <w:rsid w:val="00217FA2"/>
    <w:rsid w:val="00224073"/>
    <w:rsid w:val="0022476E"/>
    <w:rsid w:val="00224B4D"/>
    <w:rsid w:val="00233346"/>
    <w:rsid w:val="00235471"/>
    <w:rsid w:val="00235D11"/>
    <w:rsid w:val="00237B80"/>
    <w:rsid w:val="00237ECF"/>
    <w:rsid w:val="002414CD"/>
    <w:rsid w:val="00241C34"/>
    <w:rsid w:val="0024693C"/>
    <w:rsid w:val="00250686"/>
    <w:rsid w:val="00262589"/>
    <w:rsid w:val="002634C7"/>
    <w:rsid w:val="002660CB"/>
    <w:rsid w:val="00266F77"/>
    <w:rsid w:val="00270886"/>
    <w:rsid w:val="00271861"/>
    <w:rsid w:val="0029077F"/>
    <w:rsid w:val="002909E7"/>
    <w:rsid w:val="002A29F4"/>
    <w:rsid w:val="002A468D"/>
    <w:rsid w:val="002B1B6F"/>
    <w:rsid w:val="002B1CC1"/>
    <w:rsid w:val="002C5EE2"/>
    <w:rsid w:val="002D31FB"/>
    <w:rsid w:val="002E0215"/>
    <w:rsid w:val="002E10B9"/>
    <w:rsid w:val="002E30F2"/>
    <w:rsid w:val="002E7EF1"/>
    <w:rsid w:val="002F3674"/>
    <w:rsid w:val="003012AB"/>
    <w:rsid w:val="0030669D"/>
    <w:rsid w:val="00312353"/>
    <w:rsid w:val="00314618"/>
    <w:rsid w:val="0031710A"/>
    <w:rsid w:val="00325594"/>
    <w:rsid w:val="00327F2A"/>
    <w:rsid w:val="00332811"/>
    <w:rsid w:val="0034777E"/>
    <w:rsid w:val="00353A7C"/>
    <w:rsid w:val="00355073"/>
    <w:rsid w:val="00355C31"/>
    <w:rsid w:val="00360AE5"/>
    <w:rsid w:val="003627EF"/>
    <w:rsid w:val="00362F15"/>
    <w:rsid w:val="003709ED"/>
    <w:rsid w:val="003756C1"/>
    <w:rsid w:val="00375E5A"/>
    <w:rsid w:val="003769CF"/>
    <w:rsid w:val="00380F9F"/>
    <w:rsid w:val="00383233"/>
    <w:rsid w:val="00383490"/>
    <w:rsid w:val="00385DE1"/>
    <w:rsid w:val="0038669E"/>
    <w:rsid w:val="00387120"/>
    <w:rsid w:val="00392B0C"/>
    <w:rsid w:val="003977CF"/>
    <w:rsid w:val="003978C2"/>
    <w:rsid w:val="003A18AD"/>
    <w:rsid w:val="003A2E6F"/>
    <w:rsid w:val="003B23CE"/>
    <w:rsid w:val="003B2E51"/>
    <w:rsid w:val="003B4A2C"/>
    <w:rsid w:val="003B76DF"/>
    <w:rsid w:val="003C20C3"/>
    <w:rsid w:val="003C2811"/>
    <w:rsid w:val="003C389B"/>
    <w:rsid w:val="003C3C99"/>
    <w:rsid w:val="003C3EC2"/>
    <w:rsid w:val="003C77DE"/>
    <w:rsid w:val="003D702D"/>
    <w:rsid w:val="003E2DF7"/>
    <w:rsid w:val="003E4618"/>
    <w:rsid w:val="003F25C9"/>
    <w:rsid w:val="003F2C64"/>
    <w:rsid w:val="003F3974"/>
    <w:rsid w:val="00403766"/>
    <w:rsid w:val="004078FC"/>
    <w:rsid w:val="00413CC7"/>
    <w:rsid w:val="00415456"/>
    <w:rsid w:val="004161B6"/>
    <w:rsid w:val="0042010C"/>
    <w:rsid w:val="0042507E"/>
    <w:rsid w:val="004250CF"/>
    <w:rsid w:val="00426449"/>
    <w:rsid w:val="00426CB0"/>
    <w:rsid w:val="00431B52"/>
    <w:rsid w:val="0043253D"/>
    <w:rsid w:val="00433134"/>
    <w:rsid w:val="00440323"/>
    <w:rsid w:val="0044089A"/>
    <w:rsid w:val="00442736"/>
    <w:rsid w:val="00443B43"/>
    <w:rsid w:val="00450261"/>
    <w:rsid w:val="004556F8"/>
    <w:rsid w:val="00464528"/>
    <w:rsid w:val="00465943"/>
    <w:rsid w:val="00466C9C"/>
    <w:rsid w:val="004727E9"/>
    <w:rsid w:val="00476A5F"/>
    <w:rsid w:val="0048072A"/>
    <w:rsid w:val="004823A9"/>
    <w:rsid w:val="004903E8"/>
    <w:rsid w:val="00491EC6"/>
    <w:rsid w:val="00493DE7"/>
    <w:rsid w:val="00494391"/>
    <w:rsid w:val="00494664"/>
    <w:rsid w:val="004A1A56"/>
    <w:rsid w:val="004A3B3D"/>
    <w:rsid w:val="004A5A61"/>
    <w:rsid w:val="004B4823"/>
    <w:rsid w:val="004B66FC"/>
    <w:rsid w:val="004C0055"/>
    <w:rsid w:val="004C3E11"/>
    <w:rsid w:val="004C424F"/>
    <w:rsid w:val="004C44A9"/>
    <w:rsid w:val="004C5693"/>
    <w:rsid w:val="004D0B96"/>
    <w:rsid w:val="004D23A3"/>
    <w:rsid w:val="004D6E2D"/>
    <w:rsid w:val="004D71BB"/>
    <w:rsid w:val="004E1D79"/>
    <w:rsid w:val="004E44C8"/>
    <w:rsid w:val="004E66A2"/>
    <w:rsid w:val="004E7772"/>
    <w:rsid w:val="004F239C"/>
    <w:rsid w:val="004F45C1"/>
    <w:rsid w:val="00500FE1"/>
    <w:rsid w:val="00502E43"/>
    <w:rsid w:val="00503772"/>
    <w:rsid w:val="00507EA9"/>
    <w:rsid w:val="005142D6"/>
    <w:rsid w:val="0052434D"/>
    <w:rsid w:val="00531B52"/>
    <w:rsid w:val="00534D33"/>
    <w:rsid w:val="005354D3"/>
    <w:rsid w:val="00541521"/>
    <w:rsid w:val="0054188C"/>
    <w:rsid w:val="00541FC5"/>
    <w:rsid w:val="00542B3B"/>
    <w:rsid w:val="005457D3"/>
    <w:rsid w:val="005458B2"/>
    <w:rsid w:val="00551FF3"/>
    <w:rsid w:val="005546EE"/>
    <w:rsid w:val="00556864"/>
    <w:rsid w:val="005605DB"/>
    <w:rsid w:val="00561725"/>
    <w:rsid w:val="005618E5"/>
    <w:rsid w:val="00563B8E"/>
    <w:rsid w:val="00565A4D"/>
    <w:rsid w:val="005701A4"/>
    <w:rsid w:val="00572B78"/>
    <w:rsid w:val="00572E90"/>
    <w:rsid w:val="00573690"/>
    <w:rsid w:val="00574677"/>
    <w:rsid w:val="0057708C"/>
    <w:rsid w:val="0059292D"/>
    <w:rsid w:val="00594FEB"/>
    <w:rsid w:val="005A4A44"/>
    <w:rsid w:val="005A5573"/>
    <w:rsid w:val="005B1679"/>
    <w:rsid w:val="005B37EA"/>
    <w:rsid w:val="005B5B94"/>
    <w:rsid w:val="005C07D6"/>
    <w:rsid w:val="005C07FB"/>
    <w:rsid w:val="005D0342"/>
    <w:rsid w:val="005D07BE"/>
    <w:rsid w:val="005D59F1"/>
    <w:rsid w:val="005D7AA4"/>
    <w:rsid w:val="005E137F"/>
    <w:rsid w:val="005E2CB1"/>
    <w:rsid w:val="005E3CAF"/>
    <w:rsid w:val="005E51C8"/>
    <w:rsid w:val="005F4119"/>
    <w:rsid w:val="005F5295"/>
    <w:rsid w:val="00604571"/>
    <w:rsid w:val="006138B0"/>
    <w:rsid w:val="00615091"/>
    <w:rsid w:val="00616FEE"/>
    <w:rsid w:val="00617B4C"/>
    <w:rsid w:val="00620DA0"/>
    <w:rsid w:val="00623800"/>
    <w:rsid w:val="00623DB6"/>
    <w:rsid w:val="00625870"/>
    <w:rsid w:val="00630108"/>
    <w:rsid w:val="00631A19"/>
    <w:rsid w:val="0063298A"/>
    <w:rsid w:val="00633961"/>
    <w:rsid w:val="006354E5"/>
    <w:rsid w:val="00642F90"/>
    <w:rsid w:val="0065263F"/>
    <w:rsid w:val="006548E1"/>
    <w:rsid w:val="00656C02"/>
    <w:rsid w:val="00670996"/>
    <w:rsid w:val="00675780"/>
    <w:rsid w:val="006760C2"/>
    <w:rsid w:val="00691D35"/>
    <w:rsid w:val="006941DB"/>
    <w:rsid w:val="00694422"/>
    <w:rsid w:val="006A159A"/>
    <w:rsid w:val="006A2B6B"/>
    <w:rsid w:val="006A4714"/>
    <w:rsid w:val="006A4FC1"/>
    <w:rsid w:val="006B7C87"/>
    <w:rsid w:val="006C5869"/>
    <w:rsid w:val="006D1291"/>
    <w:rsid w:val="006D3722"/>
    <w:rsid w:val="006D5704"/>
    <w:rsid w:val="006D5A8E"/>
    <w:rsid w:val="006E7ED2"/>
    <w:rsid w:val="006F0689"/>
    <w:rsid w:val="006F0FE1"/>
    <w:rsid w:val="006F5181"/>
    <w:rsid w:val="007015DC"/>
    <w:rsid w:val="00706755"/>
    <w:rsid w:val="00714AC2"/>
    <w:rsid w:val="00724829"/>
    <w:rsid w:val="00724BB2"/>
    <w:rsid w:val="007256EF"/>
    <w:rsid w:val="00725F80"/>
    <w:rsid w:val="007306EC"/>
    <w:rsid w:val="00733513"/>
    <w:rsid w:val="00733922"/>
    <w:rsid w:val="007341A7"/>
    <w:rsid w:val="00735A0B"/>
    <w:rsid w:val="00735EDC"/>
    <w:rsid w:val="0074087C"/>
    <w:rsid w:val="00741DB0"/>
    <w:rsid w:val="00743808"/>
    <w:rsid w:val="00743E94"/>
    <w:rsid w:val="0074502C"/>
    <w:rsid w:val="00746CE3"/>
    <w:rsid w:val="00757588"/>
    <w:rsid w:val="00762357"/>
    <w:rsid w:val="00767FA4"/>
    <w:rsid w:val="0077136D"/>
    <w:rsid w:val="00773F92"/>
    <w:rsid w:val="0077489A"/>
    <w:rsid w:val="00775566"/>
    <w:rsid w:val="00776101"/>
    <w:rsid w:val="00777DC8"/>
    <w:rsid w:val="00784F95"/>
    <w:rsid w:val="0078548E"/>
    <w:rsid w:val="00792378"/>
    <w:rsid w:val="0079640B"/>
    <w:rsid w:val="007A69F8"/>
    <w:rsid w:val="007A6FCF"/>
    <w:rsid w:val="007C116F"/>
    <w:rsid w:val="007C2EFE"/>
    <w:rsid w:val="007C35A6"/>
    <w:rsid w:val="007C362B"/>
    <w:rsid w:val="007C604B"/>
    <w:rsid w:val="007D0114"/>
    <w:rsid w:val="007D3282"/>
    <w:rsid w:val="007D44C6"/>
    <w:rsid w:val="007D6193"/>
    <w:rsid w:val="007D6994"/>
    <w:rsid w:val="007D6DD9"/>
    <w:rsid w:val="007E636E"/>
    <w:rsid w:val="007E6432"/>
    <w:rsid w:val="007F196A"/>
    <w:rsid w:val="007F2564"/>
    <w:rsid w:val="007F33B6"/>
    <w:rsid w:val="007F33DB"/>
    <w:rsid w:val="00801C68"/>
    <w:rsid w:val="00801E03"/>
    <w:rsid w:val="008023BE"/>
    <w:rsid w:val="00803655"/>
    <w:rsid w:val="008043DA"/>
    <w:rsid w:val="00805A97"/>
    <w:rsid w:val="00807D8B"/>
    <w:rsid w:val="00810D84"/>
    <w:rsid w:val="008112C1"/>
    <w:rsid w:val="00811F79"/>
    <w:rsid w:val="00812B74"/>
    <w:rsid w:val="0081494D"/>
    <w:rsid w:val="008149FE"/>
    <w:rsid w:val="00814C6F"/>
    <w:rsid w:val="00817A96"/>
    <w:rsid w:val="008212C5"/>
    <w:rsid w:val="00826B30"/>
    <w:rsid w:val="00832B17"/>
    <w:rsid w:val="00842289"/>
    <w:rsid w:val="00851BF3"/>
    <w:rsid w:val="00852AAC"/>
    <w:rsid w:val="0086151B"/>
    <w:rsid w:val="00867090"/>
    <w:rsid w:val="0086759F"/>
    <w:rsid w:val="00867E5E"/>
    <w:rsid w:val="00870AC4"/>
    <w:rsid w:val="00875FF8"/>
    <w:rsid w:val="00876863"/>
    <w:rsid w:val="00876E96"/>
    <w:rsid w:val="00877A35"/>
    <w:rsid w:val="00884714"/>
    <w:rsid w:val="00892A19"/>
    <w:rsid w:val="00893291"/>
    <w:rsid w:val="00896D07"/>
    <w:rsid w:val="008A40BF"/>
    <w:rsid w:val="008A7FA0"/>
    <w:rsid w:val="008B1048"/>
    <w:rsid w:val="008B12BB"/>
    <w:rsid w:val="008B14D6"/>
    <w:rsid w:val="008B1554"/>
    <w:rsid w:val="008B3041"/>
    <w:rsid w:val="008C0743"/>
    <w:rsid w:val="008C4172"/>
    <w:rsid w:val="008C568A"/>
    <w:rsid w:val="008C5C35"/>
    <w:rsid w:val="008C6562"/>
    <w:rsid w:val="008D014D"/>
    <w:rsid w:val="008D3D8A"/>
    <w:rsid w:val="008E0591"/>
    <w:rsid w:val="008E1083"/>
    <w:rsid w:val="008E2D35"/>
    <w:rsid w:val="008E4263"/>
    <w:rsid w:val="008E5467"/>
    <w:rsid w:val="008E6C35"/>
    <w:rsid w:val="008F2272"/>
    <w:rsid w:val="008F7DC6"/>
    <w:rsid w:val="009007BA"/>
    <w:rsid w:val="0090378D"/>
    <w:rsid w:val="00913C6F"/>
    <w:rsid w:val="00914396"/>
    <w:rsid w:val="00914969"/>
    <w:rsid w:val="009310EB"/>
    <w:rsid w:val="00933855"/>
    <w:rsid w:val="0093712A"/>
    <w:rsid w:val="009426E9"/>
    <w:rsid w:val="00944F7D"/>
    <w:rsid w:val="00947F32"/>
    <w:rsid w:val="0095042F"/>
    <w:rsid w:val="00950C16"/>
    <w:rsid w:val="009519E7"/>
    <w:rsid w:val="0095393D"/>
    <w:rsid w:val="00953A11"/>
    <w:rsid w:val="00956D01"/>
    <w:rsid w:val="009719B2"/>
    <w:rsid w:val="009721B9"/>
    <w:rsid w:val="00977B55"/>
    <w:rsid w:val="00990E9B"/>
    <w:rsid w:val="009935BC"/>
    <w:rsid w:val="00997659"/>
    <w:rsid w:val="009A03F9"/>
    <w:rsid w:val="009A18D5"/>
    <w:rsid w:val="009A3D62"/>
    <w:rsid w:val="009A5515"/>
    <w:rsid w:val="009B15F5"/>
    <w:rsid w:val="009B2872"/>
    <w:rsid w:val="009D07A7"/>
    <w:rsid w:val="009D109C"/>
    <w:rsid w:val="009D26F9"/>
    <w:rsid w:val="009E089D"/>
    <w:rsid w:val="009E131B"/>
    <w:rsid w:val="009E78BF"/>
    <w:rsid w:val="009F03FF"/>
    <w:rsid w:val="00A05EC0"/>
    <w:rsid w:val="00A11FED"/>
    <w:rsid w:val="00A14B4F"/>
    <w:rsid w:val="00A23785"/>
    <w:rsid w:val="00A26046"/>
    <w:rsid w:val="00A3141F"/>
    <w:rsid w:val="00A37ACB"/>
    <w:rsid w:val="00A430EE"/>
    <w:rsid w:val="00A45D9A"/>
    <w:rsid w:val="00A47C3A"/>
    <w:rsid w:val="00A5476C"/>
    <w:rsid w:val="00A60378"/>
    <w:rsid w:val="00A63B51"/>
    <w:rsid w:val="00A65E1D"/>
    <w:rsid w:val="00A679B9"/>
    <w:rsid w:val="00A7059B"/>
    <w:rsid w:val="00A71420"/>
    <w:rsid w:val="00A71FD8"/>
    <w:rsid w:val="00A721EB"/>
    <w:rsid w:val="00A7334C"/>
    <w:rsid w:val="00A73D2C"/>
    <w:rsid w:val="00A76C95"/>
    <w:rsid w:val="00A812F6"/>
    <w:rsid w:val="00A847FB"/>
    <w:rsid w:val="00A8621C"/>
    <w:rsid w:val="00A86A65"/>
    <w:rsid w:val="00A87AB4"/>
    <w:rsid w:val="00A90800"/>
    <w:rsid w:val="00A91125"/>
    <w:rsid w:val="00A9619A"/>
    <w:rsid w:val="00AA38D2"/>
    <w:rsid w:val="00AB0335"/>
    <w:rsid w:val="00AB7C67"/>
    <w:rsid w:val="00AC4CD8"/>
    <w:rsid w:val="00AD15F8"/>
    <w:rsid w:val="00AD5B27"/>
    <w:rsid w:val="00AD7722"/>
    <w:rsid w:val="00AE147B"/>
    <w:rsid w:val="00AE5BFC"/>
    <w:rsid w:val="00AF25B9"/>
    <w:rsid w:val="00AF4162"/>
    <w:rsid w:val="00AF4436"/>
    <w:rsid w:val="00B01F51"/>
    <w:rsid w:val="00B038A9"/>
    <w:rsid w:val="00B03D68"/>
    <w:rsid w:val="00B1038E"/>
    <w:rsid w:val="00B1268A"/>
    <w:rsid w:val="00B16F4D"/>
    <w:rsid w:val="00B17911"/>
    <w:rsid w:val="00B209AD"/>
    <w:rsid w:val="00B24E2F"/>
    <w:rsid w:val="00B261AA"/>
    <w:rsid w:val="00B3118E"/>
    <w:rsid w:val="00B32AAD"/>
    <w:rsid w:val="00B32B64"/>
    <w:rsid w:val="00B352A2"/>
    <w:rsid w:val="00B35688"/>
    <w:rsid w:val="00B362DD"/>
    <w:rsid w:val="00B51AEB"/>
    <w:rsid w:val="00B603DB"/>
    <w:rsid w:val="00B64F0D"/>
    <w:rsid w:val="00B658AC"/>
    <w:rsid w:val="00B70FC2"/>
    <w:rsid w:val="00B73EAA"/>
    <w:rsid w:val="00B83F76"/>
    <w:rsid w:val="00B92061"/>
    <w:rsid w:val="00B9351D"/>
    <w:rsid w:val="00B95280"/>
    <w:rsid w:val="00B967C8"/>
    <w:rsid w:val="00BA50BD"/>
    <w:rsid w:val="00BA6A5D"/>
    <w:rsid w:val="00BB0951"/>
    <w:rsid w:val="00BB4BF1"/>
    <w:rsid w:val="00BC1617"/>
    <w:rsid w:val="00BC185F"/>
    <w:rsid w:val="00BC202F"/>
    <w:rsid w:val="00BC52A3"/>
    <w:rsid w:val="00BD5359"/>
    <w:rsid w:val="00BD5A24"/>
    <w:rsid w:val="00BE0424"/>
    <w:rsid w:val="00BE098A"/>
    <w:rsid w:val="00BE0DC1"/>
    <w:rsid w:val="00BE28F8"/>
    <w:rsid w:val="00BE2F5E"/>
    <w:rsid w:val="00BE3C4F"/>
    <w:rsid w:val="00BE4492"/>
    <w:rsid w:val="00BF2A71"/>
    <w:rsid w:val="00C00E9F"/>
    <w:rsid w:val="00C04086"/>
    <w:rsid w:val="00C0524B"/>
    <w:rsid w:val="00C12630"/>
    <w:rsid w:val="00C1439F"/>
    <w:rsid w:val="00C232EF"/>
    <w:rsid w:val="00C31C97"/>
    <w:rsid w:val="00C36FA2"/>
    <w:rsid w:val="00C42B2E"/>
    <w:rsid w:val="00C47C8D"/>
    <w:rsid w:val="00C5192A"/>
    <w:rsid w:val="00C51E9A"/>
    <w:rsid w:val="00C57DA0"/>
    <w:rsid w:val="00C61C26"/>
    <w:rsid w:val="00C62EB7"/>
    <w:rsid w:val="00C75C17"/>
    <w:rsid w:val="00C76235"/>
    <w:rsid w:val="00C77A44"/>
    <w:rsid w:val="00C83F5F"/>
    <w:rsid w:val="00C85BEF"/>
    <w:rsid w:val="00C85D97"/>
    <w:rsid w:val="00C90922"/>
    <w:rsid w:val="00C910F7"/>
    <w:rsid w:val="00C965B1"/>
    <w:rsid w:val="00C9762C"/>
    <w:rsid w:val="00CA2687"/>
    <w:rsid w:val="00CA475E"/>
    <w:rsid w:val="00CA5AC6"/>
    <w:rsid w:val="00CA74C3"/>
    <w:rsid w:val="00CB00DD"/>
    <w:rsid w:val="00CB2997"/>
    <w:rsid w:val="00CC0E39"/>
    <w:rsid w:val="00CC2651"/>
    <w:rsid w:val="00CD0103"/>
    <w:rsid w:val="00CD74A1"/>
    <w:rsid w:val="00CE1875"/>
    <w:rsid w:val="00CE66E5"/>
    <w:rsid w:val="00CE6D4C"/>
    <w:rsid w:val="00CE71D8"/>
    <w:rsid w:val="00CF43C9"/>
    <w:rsid w:val="00CF4E78"/>
    <w:rsid w:val="00CF5D63"/>
    <w:rsid w:val="00CF7D00"/>
    <w:rsid w:val="00D01C07"/>
    <w:rsid w:val="00D0212C"/>
    <w:rsid w:val="00D123D7"/>
    <w:rsid w:val="00D12CC5"/>
    <w:rsid w:val="00D200DD"/>
    <w:rsid w:val="00D22B9C"/>
    <w:rsid w:val="00D25353"/>
    <w:rsid w:val="00D254E7"/>
    <w:rsid w:val="00D260BF"/>
    <w:rsid w:val="00D31712"/>
    <w:rsid w:val="00D31C5B"/>
    <w:rsid w:val="00D3205C"/>
    <w:rsid w:val="00D3762A"/>
    <w:rsid w:val="00D401A7"/>
    <w:rsid w:val="00D4175C"/>
    <w:rsid w:val="00D4315F"/>
    <w:rsid w:val="00D4538B"/>
    <w:rsid w:val="00D47A46"/>
    <w:rsid w:val="00D5229B"/>
    <w:rsid w:val="00D5417A"/>
    <w:rsid w:val="00D546C4"/>
    <w:rsid w:val="00D60DA4"/>
    <w:rsid w:val="00D66B9B"/>
    <w:rsid w:val="00D67132"/>
    <w:rsid w:val="00D671A0"/>
    <w:rsid w:val="00D705B6"/>
    <w:rsid w:val="00D716E1"/>
    <w:rsid w:val="00D7287D"/>
    <w:rsid w:val="00D74225"/>
    <w:rsid w:val="00D75B3B"/>
    <w:rsid w:val="00D76C44"/>
    <w:rsid w:val="00D82380"/>
    <w:rsid w:val="00D83771"/>
    <w:rsid w:val="00D84204"/>
    <w:rsid w:val="00D85E7F"/>
    <w:rsid w:val="00D87882"/>
    <w:rsid w:val="00D87A31"/>
    <w:rsid w:val="00D90B95"/>
    <w:rsid w:val="00D91A0F"/>
    <w:rsid w:val="00D91B0E"/>
    <w:rsid w:val="00D91DFA"/>
    <w:rsid w:val="00D93A16"/>
    <w:rsid w:val="00DA197C"/>
    <w:rsid w:val="00DA3E2F"/>
    <w:rsid w:val="00DA5009"/>
    <w:rsid w:val="00DB28A0"/>
    <w:rsid w:val="00DB3D8F"/>
    <w:rsid w:val="00DB4F4E"/>
    <w:rsid w:val="00DB65AF"/>
    <w:rsid w:val="00DB7BBC"/>
    <w:rsid w:val="00DC3D55"/>
    <w:rsid w:val="00DC5D87"/>
    <w:rsid w:val="00DD3242"/>
    <w:rsid w:val="00DD38EA"/>
    <w:rsid w:val="00DD3B3F"/>
    <w:rsid w:val="00DD49B8"/>
    <w:rsid w:val="00DE0088"/>
    <w:rsid w:val="00DE142B"/>
    <w:rsid w:val="00DE5BFB"/>
    <w:rsid w:val="00DE6FB5"/>
    <w:rsid w:val="00DF0C65"/>
    <w:rsid w:val="00DF13CB"/>
    <w:rsid w:val="00E00818"/>
    <w:rsid w:val="00E010A2"/>
    <w:rsid w:val="00E03284"/>
    <w:rsid w:val="00E05B92"/>
    <w:rsid w:val="00E105D6"/>
    <w:rsid w:val="00E11F8F"/>
    <w:rsid w:val="00E14506"/>
    <w:rsid w:val="00E14D0F"/>
    <w:rsid w:val="00E158D7"/>
    <w:rsid w:val="00E16265"/>
    <w:rsid w:val="00E16C02"/>
    <w:rsid w:val="00E20362"/>
    <w:rsid w:val="00E31DCF"/>
    <w:rsid w:val="00E35F32"/>
    <w:rsid w:val="00E41CF0"/>
    <w:rsid w:val="00E43633"/>
    <w:rsid w:val="00E463FB"/>
    <w:rsid w:val="00E508D7"/>
    <w:rsid w:val="00E570E1"/>
    <w:rsid w:val="00E64051"/>
    <w:rsid w:val="00E64377"/>
    <w:rsid w:val="00E66D4F"/>
    <w:rsid w:val="00E66E8C"/>
    <w:rsid w:val="00E67E81"/>
    <w:rsid w:val="00E703F8"/>
    <w:rsid w:val="00E70CA5"/>
    <w:rsid w:val="00E70E45"/>
    <w:rsid w:val="00E7574F"/>
    <w:rsid w:val="00E75E3D"/>
    <w:rsid w:val="00E8265E"/>
    <w:rsid w:val="00E82A00"/>
    <w:rsid w:val="00E84338"/>
    <w:rsid w:val="00E85ECB"/>
    <w:rsid w:val="00E86573"/>
    <w:rsid w:val="00E86ABB"/>
    <w:rsid w:val="00EA5449"/>
    <w:rsid w:val="00EA5801"/>
    <w:rsid w:val="00EB30B1"/>
    <w:rsid w:val="00EB3159"/>
    <w:rsid w:val="00EB3FBB"/>
    <w:rsid w:val="00EB788D"/>
    <w:rsid w:val="00EC0A6C"/>
    <w:rsid w:val="00EC1163"/>
    <w:rsid w:val="00EC4A78"/>
    <w:rsid w:val="00EC5E59"/>
    <w:rsid w:val="00ED141C"/>
    <w:rsid w:val="00ED2B7F"/>
    <w:rsid w:val="00ED329F"/>
    <w:rsid w:val="00ED3340"/>
    <w:rsid w:val="00ED3D14"/>
    <w:rsid w:val="00ED4E84"/>
    <w:rsid w:val="00EE4488"/>
    <w:rsid w:val="00EE4E76"/>
    <w:rsid w:val="00EE74AA"/>
    <w:rsid w:val="00EE78F5"/>
    <w:rsid w:val="00EF409E"/>
    <w:rsid w:val="00EF59CE"/>
    <w:rsid w:val="00EF5C61"/>
    <w:rsid w:val="00EF7F22"/>
    <w:rsid w:val="00F0100B"/>
    <w:rsid w:val="00F010DB"/>
    <w:rsid w:val="00F026E7"/>
    <w:rsid w:val="00F05DAA"/>
    <w:rsid w:val="00F06F0D"/>
    <w:rsid w:val="00F13644"/>
    <w:rsid w:val="00F14017"/>
    <w:rsid w:val="00F151A3"/>
    <w:rsid w:val="00F21B73"/>
    <w:rsid w:val="00F24584"/>
    <w:rsid w:val="00F30329"/>
    <w:rsid w:val="00F35D2F"/>
    <w:rsid w:val="00F36F9F"/>
    <w:rsid w:val="00F37756"/>
    <w:rsid w:val="00F51A2F"/>
    <w:rsid w:val="00F57F45"/>
    <w:rsid w:val="00F607C6"/>
    <w:rsid w:val="00F624E0"/>
    <w:rsid w:val="00F71550"/>
    <w:rsid w:val="00F7252F"/>
    <w:rsid w:val="00F75061"/>
    <w:rsid w:val="00F76D06"/>
    <w:rsid w:val="00F80BF0"/>
    <w:rsid w:val="00F8150A"/>
    <w:rsid w:val="00F84407"/>
    <w:rsid w:val="00F84EE4"/>
    <w:rsid w:val="00F853FF"/>
    <w:rsid w:val="00F87E93"/>
    <w:rsid w:val="00F9073B"/>
    <w:rsid w:val="00F907E0"/>
    <w:rsid w:val="00F93D36"/>
    <w:rsid w:val="00F964DD"/>
    <w:rsid w:val="00FA1290"/>
    <w:rsid w:val="00FA1342"/>
    <w:rsid w:val="00FA45B7"/>
    <w:rsid w:val="00FA4771"/>
    <w:rsid w:val="00FA5085"/>
    <w:rsid w:val="00FA5567"/>
    <w:rsid w:val="00FB7A05"/>
    <w:rsid w:val="00FC48C4"/>
    <w:rsid w:val="00FD0786"/>
    <w:rsid w:val="00FD0B79"/>
    <w:rsid w:val="00FD1532"/>
    <w:rsid w:val="00FD31F3"/>
    <w:rsid w:val="00FD3422"/>
    <w:rsid w:val="00FD3F20"/>
    <w:rsid w:val="00FD4B44"/>
    <w:rsid w:val="00FE0BF7"/>
    <w:rsid w:val="00FE1C65"/>
    <w:rsid w:val="00FE3DE0"/>
    <w:rsid w:val="00FF0B0B"/>
    <w:rsid w:val="00FF4319"/>
    <w:rsid w:val="00FF5825"/>
    <w:rsid w:val="00FF6846"/>
    <w:rsid w:val="00FF73C2"/>
    <w:rsid w:val="2309D6AF"/>
    <w:rsid w:val="2694D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671E20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0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tandard A41"/>
    <w:qFormat/>
    <w:rsid w:val="006D1291"/>
    <w:pPr>
      <w:spacing w:before="120" w:after="60" w:line="276" w:lineRule="auto"/>
      <w:jc w:val="both"/>
    </w:pPr>
    <w:rPr>
      <w:sz w:val="22"/>
      <w:lang w:val="pl-PL"/>
    </w:rPr>
  </w:style>
  <w:style w:type="paragraph" w:styleId="Heading1">
    <w:name w:val="heading 1"/>
    <w:aliases w:val="Nagłówek 1 A41"/>
    <w:basedOn w:val="Normal"/>
    <w:next w:val="Normal"/>
    <w:link w:val="Heading1Char"/>
    <w:qFormat/>
    <w:rsid w:val="000C484A"/>
    <w:pPr>
      <w:keepNext/>
      <w:keepLines/>
      <w:numPr>
        <w:numId w:val="12"/>
      </w:numPr>
      <w:spacing w:before="280" w:after="120"/>
      <w:ind w:left="431" w:hanging="431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Heading2">
    <w:name w:val="heading 2"/>
    <w:aliases w:val="Nagłówek 2 A41"/>
    <w:basedOn w:val="Heading1"/>
    <w:next w:val="Normal"/>
    <w:link w:val="Heading2Char"/>
    <w:uiPriority w:val="4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Heading3">
    <w:name w:val="heading 3"/>
    <w:aliases w:val="Nagłówek 3 A41"/>
    <w:basedOn w:val="Heading2"/>
    <w:next w:val="Normal"/>
    <w:link w:val="Heading3Char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Heading4">
    <w:name w:val="heading 4"/>
    <w:aliases w:val="Nagłówek 4 A41"/>
    <w:basedOn w:val="Heading3"/>
    <w:next w:val="Normal"/>
    <w:link w:val="Heading4Char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Heading5">
    <w:name w:val="heading 5"/>
    <w:aliases w:val="Nagłówek 5 A41"/>
    <w:basedOn w:val="Heading4"/>
    <w:next w:val="Normal"/>
    <w:link w:val="Heading5Char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Heading6">
    <w:name w:val="heading 6"/>
    <w:aliases w:val="A41 Headline 6"/>
    <w:basedOn w:val="Heading5"/>
    <w:next w:val="Normal"/>
    <w:link w:val="Heading6Char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Heading7">
    <w:name w:val="heading 7"/>
    <w:aliases w:val="A41 Headline 7"/>
    <w:basedOn w:val="Heading6"/>
    <w:next w:val="Normal"/>
    <w:link w:val="Heading7Char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Heading8">
    <w:name w:val="heading 8"/>
    <w:aliases w:val="A41 Headline 8"/>
    <w:basedOn w:val="Heading7"/>
    <w:next w:val="Normal"/>
    <w:link w:val="Heading8Char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aliases w:val="A41 Headline 9"/>
    <w:basedOn w:val="Heading8"/>
    <w:next w:val="Normal"/>
    <w:link w:val="Heading9Char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Footer">
    <w:name w:val="footer"/>
    <w:aliases w:val="Stopka A41"/>
    <w:basedOn w:val="Normal"/>
    <w:link w:val="FooterChar"/>
    <w:uiPriority w:val="9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FooterChar">
    <w:name w:val="Footer Char"/>
    <w:aliases w:val="Stopka A41 Char"/>
    <w:basedOn w:val="DefaultParagraphFont"/>
    <w:link w:val="Footer"/>
    <w:uiPriority w:val="9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"/>
    <w:next w:val="Normal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Heading1Char">
    <w:name w:val="Heading 1 Char"/>
    <w:aliases w:val="Nagłówek 1 A41 Char"/>
    <w:basedOn w:val="DefaultParagraphFont"/>
    <w:link w:val="Heading1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"/>
    <w:next w:val="Normal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"/>
    <w:next w:val="Normal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leGrid">
    <w:name w:val="Table Grid"/>
    <w:basedOn w:val="TableNormal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aliases w:val="Nagłówek 2 A41 Char"/>
    <w:basedOn w:val="DefaultParagraphFont"/>
    <w:link w:val="Heading2"/>
    <w:uiPriority w:val="4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Heading3Char">
    <w:name w:val="Heading 3 Char"/>
    <w:aliases w:val="Nagłówek 3 A41 Char"/>
    <w:basedOn w:val="DefaultParagraphFont"/>
    <w:link w:val="Heading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Heading4Char">
    <w:name w:val="Heading 4 Char"/>
    <w:aliases w:val="Nagłówek 4 A41 Char"/>
    <w:basedOn w:val="DefaultParagraphFont"/>
    <w:link w:val="Heading4"/>
    <w:rsid w:val="005B37EA"/>
    <w:rPr>
      <w:b/>
      <w:iCs/>
      <w:color w:val="000000" w:themeColor="text1"/>
      <w:sz w:val="22"/>
      <w:lang w:val="pl-PL"/>
    </w:rPr>
  </w:style>
  <w:style w:type="character" w:customStyle="1" w:styleId="Heading5Char">
    <w:name w:val="Heading 5 Char"/>
    <w:aliases w:val="Nagłówek 5 A41 Char"/>
    <w:basedOn w:val="DefaultParagraphFont"/>
    <w:link w:val="Heading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Heading6Char">
    <w:name w:val="Heading 6 Char"/>
    <w:aliases w:val="A41 Headline 6 Char"/>
    <w:basedOn w:val="DefaultParagraphFont"/>
    <w:link w:val="Heading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Heading7Char">
    <w:name w:val="Heading 7 Char"/>
    <w:aliases w:val="A41 Headline 7 Char"/>
    <w:basedOn w:val="DefaultParagraphFont"/>
    <w:link w:val="Heading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ListParagraph">
    <w:name w:val="List Paragraph"/>
    <w:basedOn w:val="Normal"/>
    <w:uiPriority w:val="34"/>
    <w:qFormat/>
    <w:rsid w:val="00A5476C"/>
    <w:pPr>
      <w:numPr>
        <w:numId w:val="2"/>
      </w:numPr>
    </w:pPr>
  </w:style>
  <w:style w:type="paragraph" w:styleId="List">
    <w:name w:val="List"/>
    <w:basedOn w:val="Normal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NoList"/>
    <w:uiPriority w:val="99"/>
    <w:semiHidden/>
    <w:unhideWhenUsed/>
    <w:rsid w:val="00CC0E39"/>
    <w:pPr>
      <w:numPr>
        <w:numId w:val="1"/>
      </w:numPr>
    </w:pPr>
  </w:style>
  <w:style w:type="paragraph" w:styleId="List2">
    <w:name w:val="List 2"/>
    <w:basedOn w:val="List"/>
    <w:next w:val="Normal"/>
    <w:uiPriority w:val="99"/>
    <w:semiHidden/>
    <w:rsid w:val="00CE66E5"/>
    <w:pPr>
      <w:numPr>
        <w:numId w:val="4"/>
      </w:numPr>
    </w:pPr>
  </w:style>
  <w:style w:type="paragraph" w:styleId="List3">
    <w:name w:val="List 3"/>
    <w:basedOn w:val="List2"/>
    <w:next w:val="Normal"/>
    <w:uiPriority w:val="99"/>
    <w:semiHidden/>
    <w:rsid w:val="00CE66E5"/>
    <w:pPr>
      <w:numPr>
        <w:numId w:val="5"/>
      </w:numPr>
    </w:pPr>
  </w:style>
  <w:style w:type="paragraph" w:styleId="List4">
    <w:name w:val="List 4"/>
    <w:basedOn w:val="List3"/>
    <w:next w:val="Normal"/>
    <w:uiPriority w:val="99"/>
    <w:semiHidden/>
    <w:rsid w:val="00CE66E5"/>
    <w:pPr>
      <w:numPr>
        <w:numId w:val="6"/>
      </w:numPr>
    </w:pPr>
  </w:style>
  <w:style w:type="paragraph" w:styleId="List5">
    <w:name w:val="List 5"/>
    <w:basedOn w:val="List4"/>
    <w:next w:val="Normal"/>
    <w:uiPriority w:val="99"/>
    <w:semiHidden/>
    <w:rsid w:val="00D85E7F"/>
    <w:pPr>
      <w:numPr>
        <w:numId w:val="9"/>
      </w:numPr>
    </w:pPr>
  </w:style>
  <w:style w:type="paragraph" w:styleId="TOC1">
    <w:name w:val="toc 1"/>
    <w:aliases w:val="Spis treści Poziom 1 A41"/>
    <w:next w:val="Normal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TOC2">
    <w:name w:val="toc 2"/>
    <w:aliases w:val="Spis treści Poziom 2 A41"/>
    <w:basedOn w:val="Normal"/>
    <w:next w:val="Normal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TOC3">
    <w:name w:val="toc 3"/>
    <w:aliases w:val="Spis treści Poziom 3 A41"/>
    <w:basedOn w:val="Normal"/>
    <w:next w:val="Normal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TOC4">
    <w:name w:val="toc 4"/>
    <w:basedOn w:val="TOC3"/>
    <w:next w:val="Normal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TOC5">
    <w:name w:val="toc 5"/>
    <w:basedOn w:val="TOC4"/>
    <w:next w:val="Normal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TOC6">
    <w:name w:val="toc 6"/>
    <w:basedOn w:val="TOC5"/>
    <w:next w:val="Normal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TOC7">
    <w:name w:val="toc 7"/>
    <w:basedOn w:val="Normal"/>
    <w:next w:val="Normal"/>
    <w:autoRedefine/>
    <w:uiPriority w:val="39"/>
    <w:semiHidden/>
    <w:rsid w:val="00565A4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565A4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"/>
    <w:next w:val="Normal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SubtleEmphasis">
    <w:name w:val="Subtle Emphasis"/>
    <w:basedOn w:val="DefaultParagraphFont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"/>
    <w:uiPriority w:val="1"/>
    <w:qFormat/>
    <w:rsid w:val="006D1291"/>
    <w:pPr>
      <w:numPr>
        <w:numId w:val="7"/>
      </w:numPr>
      <w:ind w:left="714" w:hanging="357"/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Strong">
    <w:name w:val="Strong"/>
    <w:aliases w:val="Pogrubienie (wyróżnienie tekstu) A41"/>
    <w:basedOn w:val="DefaultParagraphFont"/>
    <w:uiPriority w:val="99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"/>
    <w:next w:val="Normal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Emphasis">
    <w:name w:val="Emphasis"/>
    <w:basedOn w:val="DefaultParagraphFont"/>
    <w:uiPriority w:val="99"/>
    <w:semiHidden/>
    <w:qFormat/>
    <w:rsid w:val="0000642A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00642A"/>
    <w:rPr>
      <w:i/>
      <w:iCs/>
      <w:color w:val="FF6900" w:themeColor="accent1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8Char">
    <w:name w:val="Heading 8 Char"/>
    <w:aliases w:val="A41 Headline 8 Char"/>
    <w:basedOn w:val="DefaultParagraphFont"/>
    <w:link w:val="Heading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Heading9Char">
    <w:name w:val="Heading 9 Char"/>
    <w:aliases w:val="A41 Headline 9 Char"/>
    <w:basedOn w:val="DefaultParagraphFont"/>
    <w:link w:val="Heading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efaultParagraphFont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TableGridLight">
    <w:name w:val="Grid Table Light"/>
    <w:basedOn w:val="TableNormal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"/>
    <w:next w:val="Normal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yperlink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efaultParagraphFont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"/>
    <w:next w:val="Normal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TOCHeading">
    <w:name w:val="TOC Heading"/>
    <w:aliases w:val="Spisu treści Nagłówek A41"/>
    <w:next w:val="Normal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Caption">
    <w:name w:val="caption"/>
    <w:aliases w:val="Legenda A41"/>
    <w:basedOn w:val="Normal"/>
    <w:next w:val="Normal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TableofFigures">
    <w:name w:val="table of figures"/>
    <w:aliases w:val="Spis ilustracji A41"/>
    <w:basedOn w:val="TOC1"/>
    <w:next w:val="Normal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4903E8"/>
  </w:style>
  <w:style w:type="character" w:styleId="PlaceholderText">
    <w:name w:val="Placeholder Text"/>
    <w:basedOn w:val="DefaultParagraphFont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TableNormal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NoSpacing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Header">
    <w:name w:val="header"/>
    <w:aliases w:val="Nagłówek A41"/>
    <w:basedOn w:val="Normal"/>
    <w:link w:val="HeaderChar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HeaderChar">
    <w:name w:val="Header Char"/>
    <w:aliases w:val="Nagłówek A41 Char"/>
    <w:basedOn w:val="DefaultParagraphFont"/>
    <w:link w:val="Header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efaultParagraphFont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efaultParagraphFont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efaultParagraphFont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Web">
    <w:name w:val="Normal (Web)"/>
    <w:basedOn w:val="Normal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nresolvedMention">
    <w:name w:val="Unresolved Mention"/>
    <w:basedOn w:val="DefaultParagraphFont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BodyText">
    <w:name w:val="Body Text"/>
    <w:basedOn w:val="Normal"/>
    <w:link w:val="BodyTextChar"/>
    <w:rsid w:val="00A11FED"/>
    <w:pPr>
      <w:spacing w:before="0" w:after="120" w:line="240" w:lineRule="auto"/>
      <w:jc w:val="left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rsid w:val="00A11FED"/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character" w:customStyle="1" w:styleId="l0s321">
    <w:name w:val="l0s321"/>
    <w:basedOn w:val="DefaultParagraphFont"/>
    <w:rsid w:val="00A11FED"/>
    <w:rPr>
      <w:rFonts w:ascii="Courier New" w:hAnsi="Courier New" w:cs="Courier New" w:hint="default"/>
      <w:color w:val="3399FF"/>
      <w:sz w:val="20"/>
      <w:szCs w:val="20"/>
      <w:shd w:val="clear" w:color="auto" w:fill="FFFFFF"/>
    </w:rPr>
  </w:style>
  <w:style w:type="character" w:customStyle="1" w:styleId="color-green">
    <w:name w:val="color-green"/>
    <w:basedOn w:val="DefaultParagraphFont"/>
    <w:rsid w:val="00A11FED"/>
  </w:style>
  <w:style w:type="character" w:customStyle="1" w:styleId="sapuxapobjectpageheadertitletextwrappable">
    <w:name w:val="sapuxapobjectpageheadertitletextwrappable"/>
    <w:basedOn w:val="DefaultParagraphFont"/>
    <w:rsid w:val="00A11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eckid\AppData\Roaming\Microsoft\Templates\A41_Word_dokument%20pusty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l xmlns="19eb6c46-9cd6-4406-a612-7dd55a8dc7f0" xsi:nil="true"/>
    <TaxCatchAll xmlns="baad24be-4847-45a4-9888-4222b451254e" xsi:nil="true"/>
    <lcf76f155ced4ddcb4097134ff3c332f xmlns="19eb6c46-9cd6-4406-a612-7dd55a8dc7f0">
      <Terms xmlns="http://schemas.microsoft.com/office/infopath/2007/PartnerControls"/>
    </lcf76f155ced4ddcb4097134ff3c332f>
    <Expirydate xmlns="19eb6c46-9cd6-4406-a612-7dd55a8dc7f0" xsi:nil="true"/>
    <Documentowner xmlns="19eb6c46-9cd6-4406-a612-7dd55a8dc7f0">
      <UserInfo>
        <DisplayName/>
        <AccountId xsi:nil="true"/>
        <AccountType/>
      </UserInfo>
    </Documentowner>
    <Review xmlns="19eb6c46-9cd6-4406-a612-7dd55a8dc7f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AB09844DE56840BEDCDD974FA42826" ma:contentTypeVersion="18" ma:contentTypeDescription="Utwórz nowy dokument." ma:contentTypeScope="" ma:versionID="329a24031f1e3aad49bffabe50b343aa">
  <xsd:schema xmlns:xsd="http://www.w3.org/2001/XMLSchema" xmlns:xs="http://www.w3.org/2001/XMLSchema" xmlns:p="http://schemas.microsoft.com/office/2006/metadata/properties" xmlns:ns2="19eb6c46-9cd6-4406-a612-7dd55a8dc7f0" xmlns:ns3="baad24be-4847-45a4-9888-4222b451254e" targetNamespace="http://schemas.microsoft.com/office/2006/metadata/properties" ma:root="true" ma:fieldsID="7aaf1bdfef3ac1d72bdee3b6308baf89" ns2:_="" ns3:_="">
    <xsd:import namespace="19eb6c46-9cd6-4406-a612-7dd55a8dc7f0"/>
    <xsd:import namespace="baad24be-4847-45a4-9888-4222b4512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ocumentowner" minOccurs="0"/>
                <xsd:element ref="ns2:Expirydate" minOccurs="0"/>
                <xsd:element ref="ns2:Review" minOccurs="0"/>
                <xsd:element ref="ns2:Approv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b6c46-9cd6-4406-a612-7dd55a8d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ocumentowner" ma:index="22" nillable="true" ma:displayName="Document owner" ma:format="Dropdown" ma:list="UserInfo" ma:SharePointGroup="0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date" ma:index="23" nillable="true" ma:displayName="Expiry date" ma:format="DateOnly" ma:internalName="Expirydate">
      <xsd:simpleType>
        <xsd:restriction base="dms:DateTime"/>
      </xsd:simpleType>
    </xsd:element>
    <xsd:element name="Review" ma:index="24" nillable="true" ma:displayName="Review" ma:format="Dropdown" ma:internalName="Review">
      <xsd:simpleType>
        <xsd:restriction base="dms:Choice">
          <xsd:enumeration value="OK"/>
          <xsd:enumeration value="Review pending"/>
          <xsd:enumeration value="Expired"/>
        </xsd:restriction>
      </xsd:simpleType>
    </xsd:element>
    <xsd:element name="Approval" ma:index="25" nillable="true" ma:displayName="Approval" ma:format="Dropdown" ma:internalName="Approval">
      <xsd:simpleType>
        <xsd:restriction base="dms:Choice">
          <xsd:enumeration value="Approved"/>
          <xsd:enumeration value="Pendin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d24be-4847-45a4-9888-4222b4512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6c23975-9bd0-45fb-8233-17177af98dd9}" ma:internalName="TaxCatchAll" ma:showField="CatchAllData" ma:web="baad24be-4847-45a4-9888-4222b4512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432919-A019-4E1D-AE71-BCE85DAA1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0438A-B020-49EB-A910-46072919173A}">
  <ds:schemaRefs>
    <ds:schemaRef ds:uri="http://schemas.microsoft.com/office/2006/metadata/properties"/>
    <ds:schemaRef ds:uri="http://schemas.microsoft.com/office/infopath/2007/PartnerControls"/>
    <ds:schemaRef ds:uri="19eb6c46-9cd6-4406-a612-7dd55a8dc7f0"/>
    <ds:schemaRef ds:uri="baad24be-4847-45a4-9888-4222b451254e"/>
  </ds:schemaRefs>
</ds:datastoreItem>
</file>

<file path=customXml/itemProps4.xml><?xml version="1.0" encoding="utf-8"?>
<ds:datastoreItem xmlns:ds="http://schemas.openxmlformats.org/officeDocument/2006/customXml" ds:itemID="{B92F33B2-BBFF-4F76-9D14-2738F6D33D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eb6c46-9cd6-4406-a612-7dd55a8dc7f0"/>
    <ds:schemaRef ds:uri="baad24be-4847-45a4-9888-4222b4512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baac594-063a-4be7-bde8-94023aef6489}" enabled="0" method="" siteId="{fbaac594-063a-4be7-bde8-94023aef648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A41_Word_dokument pusty.dotx</Template>
  <TotalTime>0</TotalTime>
  <Pages>6</Pages>
  <Words>430</Words>
  <Characters>2451</Characters>
  <Application>Microsoft Office Word</Application>
  <DocSecurity>0</DocSecurity>
  <Lines>20</Lines>
  <Paragraphs>5</Paragraphs>
  <ScaleCrop>false</ScaleCrop>
  <Manager/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A41 Word Template</dc:title>
  <dc:subject/>
  <dc:creator/>
  <cp:lastModifiedBy/>
  <cp:revision>2</cp:revision>
  <dcterms:created xsi:type="dcterms:W3CDTF">2024-11-15T12:17:00Z</dcterms:created>
  <dcterms:modified xsi:type="dcterms:W3CDTF">2026-11-04T11:35:00Z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0x01010047AB09844DE56840BEDCDD974FA42826</vt:lpwstr>
  </property>
  <property fmtid="{D5CDD505-2E9C-101B-9397-08002B2CF9AE}" pid="3" name="MediaServiceImageTags">
    <vt:lpwstr/>
  </property>
</Properties>
</file>