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78F523" w14:textId="74E02865" w:rsidR="00D87A31" w:rsidRPr="00D079CE" w:rsidRDefault="00355C31" w:rsidP="00D87A31">
      <w:pPr>
        <w:pStyle w:val="TytudokumentuA41"/>
      </w:pPr>
      <w:r>
        <w:t>Usługi All for One Poland</w:t>
      </w:r>
    </w:p>
    <w:p w14:paraId="6A612C95" w14:textId="615574E6" w:rsidR="00D87A31" w:rsidRPr="00D079CE" w:rsidRDefault="00355C31" w:rsidP="00D87A31">
      <w:pPr>
        <w:pStyle w:val="PodtytudokumentuA41"/>
        <w:rPr>
          <w:b/>
          <w:bCs/>
        </w:rPr>
      </w:pPr>
      <w:r>
        <w:rPr>
          <w:b/>
          <w:bCs/>
        </w:rPr>
        <w:t xml:space="preserve">CloudDC.eu Aktualizacja certyfikatu </w:t>
      </w:r>
      <w:r w:rsidR="00B66C64">
        <w:rPr>
          <w:b/>
          <w:bCs/>
        </w:rPr>
        <w:t>202</w:t>
      </w:r>
      <w:r w:rsidR="00907FD0">
        <w:rPr>
          <w:b/>
          <w:bCs/>
        </w:rPr>
        <w:t>6</w:t>
      </w:r>
    </w:p>
    <w:p w14:paraId="262D3D30" w14:textId="5DEE6C61" w:rsidR="000E293B" w:rsidRPr="00907FD0" w:rsidRDefault="00D87A31" w:rsidP="00D87A31">
      <w:r w:rsidRPr="009B2872">
        <w:rPr>
          <w:b/>
          <w:bCs/>
        </w:rPr>
        <w:t xml:space="preserve">Wersja </w:t>
      </w:r>
      <w:r w:rsidR="00907FD0">
        <w:rPr>
          <w:b/>
          <w:bCs/>
        </w:rPr>
        <w:t>04</w:t>
      </w:r>
      <w:r w:rsidRPr="009B2872">
        <w:rPr>
          <w:b/>
          <w:bCs/>
        </w:rPr>
        <w:t>.11.202</w:t>
      </w:r>
      <w:r w:rsidR="00907FD0">
        <w:rPr>
          <w:b/>
          <w:bCs/>
        </w:rPr>
        <w:t>6</w:t>
      </w:r>
    </w:p>
    <w:p w14:paraId="3BA9F5AA" w14:textId="77777777" w:rsidR="00502E43" w:rsidRPr="00907FD0" w:rsidRDefault="00502E43" w:rsidP="00A11FED">
      <w:pPr>
        <w:pStyle w:val="TOCHeading"/>
        <w:tabs>
          <w:tab w:val="left" w:pos="6984"/>
        </w:tabs>
        <w:jc w:val="both"/>
      </w:pPr>
    </w:p>
    <w:p w14:paraId="465AFBC1" w14:textId="77777777" w:rsidR="00502E43" w:rsidRPr="00907FD0" w:rsidRDefault="00502E43" w:rsidP="00A11FED">
      <w:pPr>
        <w:pStyle w:val="TOCHeading"/>
        <w:tabs>
          <w:tab w:val="left" w:pos="6984"/>
        </w:tabs>
        <w:jc w:val="both"/>
      </w:pPr>
    </w:p>
    <w:p w14:paraId="58F5AD5A" w14:textId="77777777" w:rsidR="00502E43" w:rsidRPr="00907FD0" w:rsidRDefault="00502E43" w:rsidP="00A11FED">
      <w:pPr>
        <w:pStyle w:val="TOCHeading"/>
        <w:tabs>
          <w:tab w:val="left" w:pos="6984"/>
        </w:tabs>
        <w:jc w:val="both"/>
      </w:pPr>
    </w:p>
    <w:p w14:paraId="297EC7A8" w14:textId="77777777" w:rsidR="00502E43" w:rsidRPr="00907FD0" w:rsidRDefault="00502E43" w:rsidP="00A11FED">
      <w:pPr>
        <w:pStyle w:val="TOCHeading"/>
        <w:tabs>
          <w:tab w:val="left" w:pos="6984"/>
        </w:tabs>
        <w:jc w:val="both"/>
      </w:pPr>
    </w:p>
    <w:p w14:paraId="436BC8C7" w14:textId="77777777" w:rsidR="00502E43" w:rsidRPr="00907FD0" w:rsidRDefault="00502E43" w:rsidP="00A11FED">
      <w:pPr>
        <w:pStyle w:val="TOCHeading"/>
        <w:tabs>
          <w:tab w:val="left" w:pos="6984"/>
        </w:tabs>
        <w:jc w:val="both"/>
      </w:pPr>
    </w:p>
    <w:p w14:paraId="0AC11E40" w14:textId="77777777" w:rsidR="00502E43" w:rsidRPr="00907FD0" w:rsidRDefault="00502E43" w:rsidP="00A11FED">
      <w:pPr>
        <w:pStyle w:val="TOCHeading"/>
        <w:tabs>
          <w:tab w:val="left" w:pos="6984"/>
        </w:tabs>
        <w:jc w:val="both"/>
      </w:pPr>
    </w:p>
    <w:p w14:paraId="2757A901" w14:textId="77777777" w:rsidR="00502E43" w:rsidRPr="00907FD0" w:rsidRDefault="00502E43" w:rsidP="00A11FED">
      <w:pPr>
        <w:pStyle w:val="TOCHeading"/>
        <w:tabs>
          <w:tab w:val="left" w:pos="6984"/>
        </w:tabs>
        <w:jc w:val="both"/>
      </w:pPr>
    </w:p>
    <w:p w14:paraId="0C24B312" w14:textId="77777777" w:rsidR="00502E43" w:rsidRPr="00907FD0" w:rsidRDefault="00502E43" w:rsidP="00A11FED">
      <w:pPr>
        <w:pStyle w:val="TOCHeading"/>
        <w:tabs>
          <w:tab w:val="left" w:pos="6984"/>
        </w:tabs>
        <w:jc w:val="both"/>
      </w:pPr>
    </w:p>
    <w:p w14:paraId="678FFAD0" w14:textId="77777777" w:rsidR="00502E43" w:rsidRPr="00907FD0" w:rsidRDefault="00502E43" w:rsidP="00A11FED">
      <w:pPr>
        <w:pStyle w:val="TOCHeading"/>
        <w:tabs>
          <w:tab w:val="left" w:pos="6984"/>
        </w:tabs>
        <w:jc w:val="both"/>
      </w:pPr>
    </w:p>
    <w:p w14:paraId="25F0CB05" w14:textId="77777777" w:rsidR="00502E43" w:rsidRPr="00907FD0" w:rsidRDefault="00502E43" w:rsidP="00A11FED">
      <w:pPr>
        <w:pStyle w:val="TOCHeading"/>
        <w:tabs>
          <w:tab w:val="left" w:pos="6984"/>
        </w:tabs>
        <w:jc w:val="both"/>
      </w:pPr>
    </w:p>
    <w:p w14:paraId="77A14360" w14:textId="77777777" w:rsidR="00502E43" w:rsidRPr="00907FD0" w:rsidRDefault="00502E43" w:rsidP="00A11FED">
      <w:pPr>
        <w:pStyle w:val="TOCHeading"/>
        <w:tabs>
          <w:tab w:val="left" w:pos="6984"/>
        </w:tabs>
        <w:jc w:val="both"/>
      </w:pPr>
    </w:p>
    <w:p w14:paraId="22ADC89C" w14:textId="7D199608" w:rsidR="00A11FED" w:rsidRPr="00907FD0" w:rsidRDefault="00A11FED" w:rsidP="00A11FED">
      <w:pPr>
        <w:pStyle w:val="TOCHeading"/>
        <w:tabs>
          <w:tab w:val="left" w:pos="6984"/>
        </w:tabs>
        <w:jc w:val="both"/>
      </w:pPr>
    </w:p>
    <w:tbl>
      <w:tblPr>
        <w:tblStyle w:val="TabelaciemnynagwkekA41"/>
        <w:tblW w:w="0" w:type="auto"/>
        <w:tblLook w:val="04A0" w:firstRow="1" w:lastRow="0" w:firstColumn="1" w:lastColumn="0" w:noHBand="0" w:noVBand="1"/>
      </w:tblPr>
      <w:tblGrid>
        <w:gridCol w:w="3396"/>
        <w:gridCol w:w="2269"/>
        <w:gridCol w:w="4523"/>
      </w:tblGrid>
      <w:tr w:rsidR="001E73B4" w14:paraId="18BB24D8" w14:textId="77777777" w:rsidTr="00375E5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3396" w:type="dxa"/>
          </w:tcPr>
          <w:p w14:paraId="31474184" w14:textId="43AC9EE6" w:rsidR="001E73B4" w:rsidRDefault="008212C5">
            <w:pPr>
              <w:spacing w:before="0" w:after="0" w:line="240" w:lineRule="auto"/>
              <w:jc w:val="left"/>
              <w:rPr>
                <w:lang w:val="en-GB"/>
              </w:rPr>
            </w:pPr>
            <w:r>
              <w:t>Wersja</w:t>
            </w:r>
          </w:p>
        </w:tc>
        <w:tc>
          <w:tcPr>
            <w:tcW w:w="2269" w:type="dxa"/>
          </w:tcPr>
          <w:p w14:paraId="1E4B0633" w14:textId="74D094D7" w:rsidR="001E73B4" w:rsidRDefault="001E73B4">
            <w:pPr>
              <w:spacing w:before="0" w:after="0" w:line="240" w:lineRule="auto"/>
              <w:jc w:val="left"/>
              <w:rPr>
                <w:lang w:val="en-GB"/>
              </w:rPr>
            </w:pPr>
            <w:r>
              <w:t>Osoba odpowiedzialna</w:t>
            </w:r>
          </w:p>
        </w:tc>
        <w:tc>
          <w:tcPr>
            <w:tcW w:w="4523" w:type="dxa"/>
          </w:tcPr>
          <w:p w14:paraId="15A93DF9" w14:textId="6F5CF6D4" w:rsidR="001E73B4" w:rsidRDefault="001E73B4">
            <w:pPr>
              <w:spacing w:before="0" w:after="0" w:line="240" w:lineRule="auto"/>
              <w:jc w:val="left"/>
              <w:rPr>
                <w:lang w:val="en-GB"/>
              </w:rPr>
            </w:pPr>
            <w:r>
              <w:t>Komentarz</w:t>
            </w:r>
          </w:p>
        </w:tc>
      </w:tr>
      <w:tr w:rsidR="001E73B4" w14:paraId="65BAFE5E" w14:textId="77777777" w:rsidTr="00375E5A">
        <w:tc>
          <w:tcPr>
            <w:tcW w:w="3396" w:type="dxa"/>
          </w:tcPr>
          <w:p w14:paraId="5E812C76" w14:textId="429B9726" w:rsidR="001E73B4" w:rsidRDefault="00907FD0">
            <w:pPr>
              <w:spacing w:before="0" w:after="0" w:line="240" w:lineRule="auto"/>
              <w:jc w:val="left"/>
              <w:rPr>
                <w:lang w:val="en-GB"/>
              </w:rPr>
            </w:pPr>
            <w:r>
              <w:rPr>
                <w:lang w:val="en-GB"/>
              </w:rPr>
              <w:t>04.11.2026</w:t>
            </w:r>
          </w:p>
        </w:tc>
        <w:tc>
          <w:tcPr>
            <w:tcW w:w="2269" w:type="dxa"/>
          </w:tcPr>
          <w:p w14:paraId="56505713" w14:textId="77777777" w:rsidR="001E73B4" w:rsidRDefault="001E73B4">
            <w:pPr>
              <w:spacing w:before="0" w:after="0" w:line="240" w:lineRule="auto"/>
              <w:jc w:val="left"/>
              <w:rPr>
                <w:lang w:val="en-GB"/>
              </w:rPr>
            </w:pPr>
          </w:p>
        </w:tc>
        <w:tc>
          <w:tcPr>
            <w:tcW w:w="4523" w:type="dxa"/>
          </w:tcPr>
          <w:p w14:paraId="1C939B56" w14:textId="01EBFD23" w:rsidR="001E73B4" w:rsidRDefault="00907FD0">
            <w:pPr>
              <w:spacing w:before="0" w:after="0" w:line="240" w:lineRule="auto"/>
              <w:jc w:val="left"/>
              <w:rPr>
                <w:lang w:val="en-GB"/>
              </w:rPr>
            </w:pPr>
            <w:proofErr w:type="spellStart"/>
            <w:r>
              <w:rPr>
                <w:lang w:val="en-GB"/>
              </w:rPr>
              <w:t>Aktualizacja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certyfikatu</w:t>
            </w:r>
            <w:proofErr w:type="spellEnd"/>
            <w:r>
              <w:rPr>
                <w:lang w:val="en-GB"/>
              </w:rPr>
              <w:t xml:space="preserve"> 2026</w:t>
            </w:r>
          </w:p>
        </w:tc>
      </w:tr>
      <w:tr w:rsidR="00907FD0" w14:paraId="0A068AE8" w14:textId="77777777" w:rsidTr="00375E5A">
        <w:tc>
          <w:tcPr>
            <w:tcW w:w="3396" w:type="dxa"/>
          </w:tcPr>
          <w:p w14:paraId="51BD4AF7" w14:textId="3EE6F3CB" w:rsidR="00907FD0" w:rsidRDefault="00907FD0" w:rsidP="00907FD0">
            <w:pPr>
              <w:spacing w:before="0" w:after="0" w:line="240" w:lineRule="auto"/>
              <w:jc w:val="left"/>
              <w:rPr>
                <w:lang w:val="en-GB"/>
              </w:rPr>
            </w:pPr>
            <w:r>
              <w:t>03</w:t>
            </w:r>
            <w:r w:rsidRPr="009B2872">
              <w:t>.11.202</w:t>
            </w:r>
            <w:r>
              <w:t>5</w:t>
            </w:r>
          </w:p>
        </w:tc>
        <w:tc>
          <w:tcPr>
            <w:tcW w:w="2269" w:type="dxa"/>
          </w:tcPr>
          <w:p w14:paraId="34535A7D" w14:textId="151DD5F0" w:rsidR="00907FD0" w:rsidRDefault="00907FD0" w:rsidP="00907FD0">
            <w:pPr>
              <w:spacing w:before="0" w:after="0" w:line="240" w:lineRule="auto"/>
              <w:jc w:val="left"/>
              <w:rPr>
                <w:lang w:val="en-GB"/>
              </w:rPr>
            </w:pPr>
          </w:p>
        </w:tc>
        <w:tc>
          <w:tcPr>
            <w:tcW w:w="4523" w:type="dxa"/>
          </w:tcPr>
          <w:p w14:paraId="65F1D85E" w14:textId="3D238F95" w:rsidR="00907FD0" w:rsidRDefault="00907FD0" w:rsidP="00907FD0">
            <w:pPr>
              <w:spacing w:before="0" w:after="0" w:line="240" w:lineRule="auto"/>
              <w:jc w:val="left"/>
              <w:rPr>
                <w:lang w:val="en-GB"/>
              </w:rPr>
            </w:pPr>
            <w:r>
              <w:t>Utworzono</w:t>
            </w:r>
          </w:p>
        </w:tc>
      </w:tr>
    </w:tbl>
    <w:p w14:paraId="169DD1A9" w14:textId="77777777" w:rsidR="00A11FED" w:rsidRPr="00D87A31" w:rsidRDefault="00A11FED" w:rsidP="00A11FED">
      <w:pPr>
        <w:pStyle w:val="TOCHeading"/>
        <w:rPr>
          <w:lang w:val="en-GB"/>
        </w:rPr>
      </w:pPr>
    </w:p>
    <w:sdt>
      <w:sdtPr>
        <w:rPr>
          <w:rFonts w:asciiTheme="minorHAnsi" w:hAnsiTheme="minorHAnsi"/>
          <w:bCs w:val="0"/>
          <w:sz w:val="22"/>
          <w:lang w:eastAsia="de-DE"/>
        </w:rPr>
        <w:id w:val="546967175"/>
        <w:docPartObj>
          <w:docPartGallery w:val="Table of Contents"/>
          <w:docPartUnique/>
        </w:docPartObj>
      </w:sdtPr>
      <w:sdtEndPr>
        <w:rPr>
          <w:b/>
          <w:noProof/>
        </w:rPr>
      </w:sdtEndPr>
      <w:sdtContent>
        <w:p w14:paraId="2F2DED44" w14:textId="4AB1566D" w:rsidR="002634C7" w:rsidRPr="00D87A31" w:rsidRDefault="002634C7">
          <w:pPr>
            <w:pStyle w:val="TOCHeading"/>
            <w:rPr>
              <w:lang w:val="en-GB"/>
            </w:rPr>
          </w:pPr>
          <w:r w:rsidRPr="00D87A31">
            <w:t>Spis treści</w:t>
          </w:r>
        </w:p>
        <w:p w14:paraId="6B4394AB" w14:textId="47B051DE" w:rsidR="00AE56EC" w:rsidRDefault="002634C7">
          <w:pPr>
            <w:pStyle w:val="TOC1"/>
            <w:rPr>
              <w:rFonts w:eastAsiaTheme="minorEastAsia" w:cstheme="minorBidi"/>
              <w:b w:val="0"/>
              <w:bCs w:val="0"/>
              <w:kern w:val="2"/>
              <w:sz w:val="24"/>
              <w:szCs w:val="24"/>
              <w:lang w:val="en-US" w:eastAsia="en-US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44688144" w:history="1">
            <w:r w:rsidR="00AE56EC" w:rsidRPr="00C13F24">
              <w:rPr>
                <w:rStyle w:val="Hyperlink"/>
                <w:lang w:val="en-US"/>
              </w:rPr>
              <w:t>1</w:t>
            </w:r>
            <w:r w:rsidR="00AE56EC">
              <w:rPr>
                <w:rFonts w:eastAsiaTheme="minorEastAsia" w:cstheme="minorBidi"/>
                <w:b w:val="0"/>
                <w:bCs w:val="0"/>
                <w:kern w:val="2"/>
                <w:sz w:val="24"/>
                <w:szCs w:val="24"/>
                <w:lang w:val="en-US" w:eastAsia="en-US"/>
                <w14:ligatures w14:val="standardContextual"/>
              </w:rPr>
              <w:tab/>
            </w:r>
            <w:r w:rsidR="00AE56EC" w:rsidRPr="00C13F24">
              <w:rPr>
                <w:rStyle w:val="Hyperlink"/>
              </w:rPr>
              <w:t>Plik z opisem i certyfikatem</w:t>
            </w:r>
            <w:r w:rsidR="00AE56EC">
              <w:rPr>
                <w:webHidden/>
              </w:rPr>
              <w:tab/>
            </w:r>
            <w:r w:rsidR="00AE56EC">
              <w:rPr>
                <w:webHidden/>
              </w:rPr>
              <w:fldChar w:fldCharType="begin"/>
            </w:r>
            <w:r w:rsidR="00AE56EC">
              <w:rPr>
                <w:webHidden/>
              </w:rPr>
              <w:instrText xml:space="preserve"> PAGEREF _Toc244688144 \h </w:instrText>
            </w:r>
            <w:r w:rsidR="00AE56EC">
              <w:rPr>
                <w:webHidden/>
              </w:rPr>
            </w:r>
            <w:r w:rsidR="00AE56EC">
              <w:rPr>
                <w:webHidden/>
              </w:rPr>
              <w:fldChar w:fldCharType="separate"/>
            </w:r>
            <w:r w:rsidR="00AE56EC">
              <w:rPr>
                <w:webHidden/>
              </w:rPr>
              <w:t>3</w:t>
            </w:r>
            <w:r w:rsidR="00AE56EC">
              <w:rPr>
                <w:webHidden/>
              </w:rPr>
              <w:fldChar w:fldCharType="end"/>
            </w:r>
          </w:hyperlink>
        </w:p>
        <w:p w14:paraId="1AAB5424" w14:textId="3854834A" w:rsidR="00AE56EC" w:rsidRDefault="00AE56EC">
          <w:pPr>
            <w:pStyle w:val="TOC1"/>
            <w:rPr>
              <w:rFonts w:eastAsiaTheme="minorEastAsia" w:cstheme="minorBidi"/>
              <w:b w:val="0"/>
              <w:bCs w:val="0"/>
              <w:kern w:val="2"/>
              <w:sz w:val="24"/>
              <w:szCs w:val="24"/>
              <w:lang w:val="en-US" w:eastAsia="en-US"/>
              <w14:ligatures w14:val="standardContextual"/>
            </w:rPr>
          </w:pPr>
          <w:hyperlink w:anchor="_Toc244688145" w:history="1">
            <w:r w:rsidRPr="00C13F24">
              <w:rPr>
                <w:rStyle w:val="Hyperlink"/>
                <w:lang w:val="en-US"/>
              </w:rPr>
              <w:t>2</w:t>
            </w:r>
            <w:r>
              <w:rPr>
                <w:rFonts w:eastAsiaTheme="minorEastAsia" w:cstheme="minorBidi"/>
                <w:b w:val="0"/>
                <w:bCs w:val="0"/>
                <w:kern w:val="2"/>
                <w:sz w:val="24"/>
                <w:szCs w:val="24"/>
                <w:lang w:val="en-US" w:eastAsia="en-US"/>
                <w14:ligatures w14:val="standardContextual"/>
              </w:rPr>
              <w:tab/>
            </w:r>
            <w:r w:rsidRPr="00C13F24">
              <w:rPr>
                <w:rStyle w:val="Hyperlink"/>
              </w:rPr>
              <w:t>Aktualizacja certyfikatu SAP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_Toc244688145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39C7B1D6" w14:textId="5ABAEAD4" w:rsidR="00AE56EC" w:rsidRDefault="00AE56EC">
          <w:pPr>
            <w:pStyle w:val="TOC1"/>
            <w:rPr>
              <w:rFonts w:eastAsiaTheme="minorEastAsia" w:cstheme="minorBidi"/>
              <w:b w:val="0"/>
              <w:bCs w:val="0"/>
              <w:kern w:val="2"/>
              <w:sz w:val="24"/>
              <w:szCs w:val="24"/>
              <w:lang w:val="en-US" w:eastAsia="en-US"/>
              <w14:ligatures w14:val="standardContextual"/>
            </w:rPr>
          </w:pPr>
          <w:hyperlink w:anchor="_Toc244688146" w:history="1">
            <w:r w:rsidRPr="00C13F24">
              <w:rPr>
                <w:rStyle w:val="Hyperlink"/>
                <w:lang w:val="en-US"/>
              </w:rPr>
              <w:t>3</w:t>
            </w:r>
            <w:r>
              <w:rPr>
                <w:rFonts w:eastAsiaTheme="minorEastAsia" w:cstheme="minorBidi"/>
                <w:b w:val="0"/>
                <w:bCs w:val="0"/>
                <w:kern w:val="2"/>
                <w:sz w:val="24"/>
                <w:szCs w:val="24"/>
                <w:lang w:val="en-US" w:eastAsia="en-US"/>
                <w14:ligatures w14:val="standardContextual"/>
              </w:rPr>
              <w:tab/>
            </w:r>
            <w:r w:rsidRPr="00C13F24">
              <w:rPr>
                <w:rStyle w:val="Hyperlink"/>
              </w:rPr>
              <w:t>Aktualizacja certyfikatu PO/PI/CPI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_Toc244688146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14:paraId="0FF41B61" w14:textId="3CFE2088" w:rsidR="002634C7" w:rsidRDefault="002634C7">
          <w:r>
            <w:rPr>
              <w:b/>
              <w:bCs/>
              <w:noProof/>
            </w:rPr>
            <w:fldChar w:fldCharType="end"/>
          </w:r>
        </w:p>
      </w:sdtContent>
    </w:sdt>
    <w:p w14:paraId="4BB28761" w14:textId="3B39B051" w:rsidR="00A11FED" w:rsidRPr="00D55E73" w:rsidRDefault="00A11FED" w:rsidP="00A11FED">
      <w:pPr>
        <w:rPr>
          <w:lang w:val="en-US"/>
        </w:rPr>
      </w:pPr>
    </w:p>
    <w:p w14:paraId="1B008276" w14:textId="77777777" w:rsidR="00A11FED" w:rsidRPr="00D55E73" w:rsidRDefault="00A11FED" w:rsidP="00A11FED">
      <w:pPr>
        <w:rPr>
          <w:rFonts w:ascii="Tahoma" w:hAnsi="Tahoma" w:cs="Tahoma"/>
          <w:b/>
          <w:bCs/>
          <w:sz w:val="20"/>
          <w:lang w:val="en-US"/>
        </w:rPr>
      </w:pPr>
      <w:r w:rsidRPr="00D55E73">
        <w:br w:type="page"/>
      </w:r>
    </w:p>
    <w:p w14:paraId="0A2C40D7" w14:textId="0D3F7118" w:rsidR="00A11FED" w:rsidRPr="007306EC" w:rsidRDefault="00A11FED" w:rsidP="00A11FED">
      <w:pPr>
        <w:pStyle w:val="Heading1"/>
        <w:rPr>
          <w:lang w:val="en-US"/>
        </w:rPr>
      </w:pPr>
      <w:bookmarkStart w:id="0" w:name="_Toc23771115"/>
      <w:bookmarkStart w:id="1" w:name="_Toc244688144"/>
      <w:r w:rsidRPr="00D55E73">
        <w:lastRenderedPageBreak/>
        <w:t>Plik z opisem i certyfikatem</w:t>
      </w:r>
      <w:bookmarkEnd w:id="0"/>
      <w:bookmarkEnd w:id="1"/>
    </w:p>
    <w:p w14:paraId="4F253573" w14:textId="4E215624" w:rsidR="00C61C26" w:rsidRDefault="008E2D35" w:rsidP="00A11FED">
      <w:r>
        <w:t xml:space="preserve">Nowe certyfikaty będą ważne od </w:t>
      </w:r>
      <w:r w:rsidR="000F39EF">
        <w:rPr>
          <w:b/>
          <w:bCs/>
        </w:rPr>
        <w:t>18</w:t>
      </w:r>
      <w:r w:rsidR="009B2872" w:rsidRPr="009B2872">
        <w:rPr>
          <w:b/>
          <w:bCs/>
        </w:rPr>
        <w:t>.1</w:t>
      </w:r>
      <w:r w:rsidR="000F39EF">
        <w:rPr>
          <w:b/>
          <w:bCs/>
        </w:rPr>
        <w:t>1</w:t>
      </w:r>
      <w:r w:rsidR="009B2872" w:rsidRPr="009B2872">
        <w:rPr>
          <w:b/>
          <w:bCs/>
        </w:rPr>
        <w:t>.202</w:t>
      </w:r>
      <w:r w:rsidR="00102921">
        <w:rPr>
          <w:b/>
          <w:bCs/>
        </w:rPr>
        <w:t>6</w:t>
      </w:r>
      <w:r>
        <w:t xml:space="preserve"> </w:t>
      </w:r>
      <w:r w:rsidR="003A256B">
        <w:t xml:space="preserve">do </w:t>
      </w:r>
      <w:r w:rsidR="003A256B" w:rsidRPr="003A256B">
        <w:rPr>
          <w:b/>
          <w:bCs/>
        </w:rPr>
        <w:t>maja 2027</w:t>
      </w:r>
      <w:r>
        <w:t xml:space="preserve">. </w:t>
      </w:r>
      <w:r w:rsidRPr="00DE063E">
        <w:rPr>
          <w:b/>
          <w:bCs/>
        </w:rPr>
        <w:t>Zwracamy uwagę, że przed tą datą usługi All for One Poland będą korzystać ze starych certyfikatów.</w:t>
      </w:r>
      <w:r>
        <w:t xml:space="preserve"> Certyfikat musi być zaktualizowany w SAP dla połączeń bezpośrednich lub po stronie PO/PI/CPI, jeśli są one wykorzystywane do komunikacji z usługami All for One Poland.</w:t>
      </w:r>
    </w:p>
    <w:p w14:paraId="5855E8B5" w14:textId="77777777" w:rsidR="004444E7" w:rsidRDefault="004444E7" w:rsidP="00481F7E">
      <w:pPr>
        <w:jc w:val="center"/>
        <w:rPr>
          <w:b/>
          <w:bCs/>
          <w:sz w:val="24"/>
          <w:szCs w:val="22"/>
          <w:u w:val="single"/>
        </w:rPr>
      </w:pPr>
    </w:p>
    <w:p w14:paraId="243A9C36" w14:textId="1665BED0" w:rsidR="00481F7E" w:rsidRDefault="00481F7E" w:rsidP="00481F7E">
      <w:pPr>
        <w:jc w:val="center"/>
        <w:rPr>
          <w:b/>
          <w:bCs/>
          <w:sz w:val="24"/>
          <w:szCs w:val="22"/>
          <w:u w:val="single"/>
        </w:rPr>
      </w:pPr>
      <w:r w:rsidRPr="00664192">
        <w:rPr>
          <w:b/>
          <w:bCs/>
          <w:sz w:val="24"/>
          <w:szCs w:val="22"/>
          <w:u w:val="single"/>
        </w:rPr>
        <w:t xml:space="preserve">Certyfikaty </w:t>
      </w:r>
      <w:proofErr w:type="spellStart"/>
      <w:r w:rsidRPr="00664192">
        <w:rPr>
          <w:b/>
          <w:bCs/>
          <w:sz w:val="24"/>
          <w:szCs w:val="22"/>
          <w:u w:val="single"/>
        </w:rPr>
        <w:t>root</w:t>
      </w:r>
      <w:proofErr w:type="spellEnd"/>
      <w:r w:rsidRPr="00664192">
        <w:rPr>
          <w:b/>
          <w:bCs/>
          <w:sz w:val="24"/>
          <w:szCs w:val="22"/>
          <w:u w:val="single"/>
        </w:rPr>
        <w:t xml:space="preserve"> nie zostały zmienione</w:t>
      </w:r>
      <w:r w:rsidR="006F61C9" w:rsidRPr="00664192">
        <w:rPr>
          <w:b/>
          <w:bCs/>
          <w:sz w:val="24"/>
          <w:szCs w:val="22"/>
          <w:u w:val="single"/>
        </w:rPr>
        <w:t xml:space="preserve"> w tej </w:t>
      </w:r>
      <w:r w:rsidR="00664192" w:rsidRPr="00664192">
        <w:rPr>
          <w:b/>
          <w:bCs/>
          <w:sz w:val="24"/>
          <w:szCs w:val="22"/>
          <w:u w:val="single"/>
        </w:rPr>
        <w:t>aktualizacji</w:t>
      </w:r>
      <w:r w:rsidR="006F61C9" w:rsidRPr="00664192">
        <w:rPr>
          <w:b/>
          <w:bCs/>
          <w:sz w:val="24"/>
          <w:szCs w:val="22"/>
          <w:u w:val="single"/>
        </w:rPr>
        <w:t>.</w:t>
      </w:r>
    </w:p>
    <w:p w14:paraId="2397ECD7" w14:textId="287A6244" w:rsidR="004444E7" w:rsidRPr="00664192" w:rsidRDefault="003A256B" w:rsidP="003A256B">
      <w:r>
        <w:t xml:space="preserve">Na niektórych systemach wystarczy </w:t>
      </w:r>
      <w:r w:rsidR="009A6B9E">
        <w:t xml:space="preserve">utrzymać certyfikaty </w:t>
      </w:r>
      <w:proofErr w:type="spellStart"/>
      <w:r w:rsidR="009A6B9E">
        <w:t>root</w:t>
      </w:r>
      <w:proofErr w:type="spellEnd"/>
      <w:r w:rsidR="009A6B9E">
        <w:t>/</w:t>
      </w:r>
      <w:r w:rsidR="009A6B9E" w:rsidRPr="009A6B9E">
        <w:t xml:space="preserve"> </w:t>
      </w:r>
      <w:proofErr w:type="spellStart"/>
      <w:r w:rsidR="009A6B9E" w:rsidRPr="009A6B9E">
        <w:t>intermediate</w:t>
      </w:r>
      <w:proofErr w:type="spellEnd"/>
      <w:r w:rsidR="009A6B9E">
        <w:t xml:space="preserve">. </w:t>
      </w:r>
    </w:p>
    <w:p w14:paraId="027B43DB" w14:textId="18C013F1" w:rsidR="004161B6" w:rsidRPr="00D079CE" w:rsidRDefault="004161B6" w:rsidP="00A11FED">
      <w:pPr>
        <w:rPr>
          <w:b/>
          <w:bCs/>
        </w:rPr>
      </w:pPr>
      <w:r w:rsidRPr="00691D35">
        <w:rPr>
          <w:b/>
          <w:bCs/>
        </w:rPr>
        <w:t>Certyfikat stosowany jest w usługach dla produktów:</w:t>
      </w:r>
    </w:p>
    <w:p w14:paraId="7B967687" w14:textId="46006661" w:rsidR="003E3A73" w:rsidRPr="003E3A73" w:rsidRDefault="004161B6" w:rsidP="003E3A73">
      <w:pPr>
        <w:pStyle w:val="ListParagraph"/>
        <w:numPr>
          <w:ilvl w:val="0"/>
          <w:numId w:val="20"/>
        </w:numPr>
        <w:rPr>
          <w:b/>
          <w:bCs/>
          <w:lang w:val="en-US"/>
        </w:rPr>
      </w:pPr>
      <w:proofErr w:type="spellStart"/>
      <w:r w:rsidRPr="003E3A73">
        <w:rPr>
          <w:b/>
          <w:bCs/>
          <w:lang w:val="en-US"/>
        </w:rPr>
        <w:t>Interfejs</w:t>
      </w:r>
      <w:proofErr w:type="spellEnd"/>
      <w:r w:rsidRPr="003E3A73">
        <w:rPr>
          <w:b/>
          <w:bCs/>
          <w:lang w:val="en-US"/>
        </w:rPr>
        <w:t xml:space="preserve"> OneAPI </w:t>
      </w:r>
    </w:p>
    <w:p w14:paraId="5C4FE606" w14:textId="2CFE9A31" w:rsidR="003E3A73" w:rsidRDefault="003E3A73" w:rsidP="003E3A73">
      <w:pPr>
        <w:pStyle w:val="ListParagraph"/>
        <w:numPr>
          <w:ilvl w:val="0"/>
          <w:numId w:val="21"/>
        </w:numPr>
        <w:rPr>
          <w:b/>
          <w:bCs/>
          <w:lang w:val="en-US"/>
        </w:rPr>
      </w:pPr>
      <w:r>
        <w:rPr>
          <w:b/>
          <w:bCs/>
          <w:lang w:val="en-US"/>
        </w:rPr>
        <w:t>KSeF</w:t>
      </w:r>
    </w:p>
    <w:p w14:paraId="22431D49" w14:textId="4C9920B6" w:rsidR="003E3A73" w:rsidRDefault="003E3A73" w:rsidP="003E3A73">
      <w:pPr>
        <w:pStyle w:val="ListParagraph"/>
        <w:numPr>
          <w:ilvl w:val="0"/>
          <w:numId w:val="21"/>
        </w:numPr>
        <w:rPr>
          <w:b/>
          <w:bCs/>
          <w:lang w:val="en-US"/>
        </w:rPr>
      </w:pPr>
      <w:r>
        <w:rPr>
          <w:b/>
          <w:bCs/>
          <w:lang w:val="en-US"/>
        </w:rPr>
        <w:t>JPK Transfer HUB</w:t>
      </w:r>
    </w:p>
    <w:p w14:paraId="7E1C2CF7" w14:textId="4C5576EA" w:rsidR="003E3A73" w:rsidRPr="00657284" w:rsidRDefault="003E3A73" w:rsidP="003E3A73">
      <w:pPr>
        <w:pStyle w:val="ListParagraph"/>
        <w:numPr>
          <w:ilvl w:val="0"/>
          <w:numId w:val="21"/>
        </w:numPr>
        <w:rPr>
          <w:b/>
          <w:bCs/>
          <w:lang w:val="en-US"/>
        </w:rPr>
      </w:pPr>
      <w:r>
        <w:rPr>
          <w:b/>
          <w:bCs/>
          <w:lang w:val="en-US"/>
        </w:rPr>
        <w:t>Partner Checker</w:t>
      </w:r>
    </w:p>
    <w:p w14:paraId="785EC681" w14:textId="72111603" w:rsidR="00956D01" w:rsidRPr="00691D35" w:rsidRDefault="004161B6" w:rsidP="007306EC">
      <w:pPr>
        <w:pStyle w:val="ListParagraph"/>
        <w:numPr>
          <w:ilvl w:val="0"/>
          <w:numId w:val="20"/>
        </w:numPr>
        <w:rPr>
          <w:b/>
          <w:bCs/>
          <w:lang w:val="en-US"/>
        </w:rPr>
      </w:pPr>
      <w:r w:rsidRPr="00691D35">
        <w:rPr>
          <w:b/>
          <w:bCs/>
        </w:rPr>
        <w:t>Partner</w:t>
      </w:r>
      <w:r w:rsidR="003E3A73">
        <w:rPr>
          <w:b/>
          <w:bCs/>
        </w:rPr>
        <w:t xml:space="preserve"> </w:t>
      </w:r>
      <w:proofErr w:type="spellStart"/>
      <w:r w:rsidRPr="00691D35">
        <w:rPr>
          <w:b/>
          <w:bCs/>
        </w:rPr>
        <w:t>Checker</w:t>
      </w:r>
      <w:proofErr w:type="spellEnd"/>
      <w:r w:rsidR="003E3A73">
        <w:rPr>
          <w:b/>
          <w:bCs/>
        </w:rPr>
        <w:t>, połączenie bezpośrednie</w:t>
      </w:r>
    </w:p>
    <w:tbl>
      <w:tblPr>
        <w:tblStyle w:val="TabelaciemnynagwkekA41"/>
        <w:tblW w:w="0" w:type="auto"/>
        <w:tblLook w:val="04A0" w:firstRow="1" w:lastRow="0" w:firstColumn="1" w:lastColumn="0" w:noHBand="0" w:noVBand="1"/>
      </w:tblPr>
      <w:tblGrid>
        <w:gridCol w:w="5094"/>
        <w:gridCol w:w="5094"/>
      </w:tblGrid>
      <w:tr w:rsidR="00956D01" w14:paraId="42286965" w14:textId="77777777" w:rsidTr="001617B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5094" w:type="dxa"/>
          </w:tcPr>
          <w:p w14:paraId="547CF423" w14:textId="37176272" w:rsidR="00956D01" w:rsidRDefault="00956D01" w:rsidP="001617B5">
            <w:pPr>
              <w:jc w:val="center"/>
            </w:pPr>
            <w:r>
              <w:t>Obowiązuje od</w:t>
            </w:r>
          </w:p>
        </w:tc>
        <w:tc>
          <w:tcPr>
            <w:tcW w:w="5094" w:type="dxa"/>
          </w:tcPr>
          <w:p w14:paraId="58AEBA28" w14:textId="1F5A4DBE" w:rsidR="00956D01" w:rsidRDefault="00956D01" w:rsidP="001617B5">
            <w:pPr>
              <w:jc w:val="center"/>
            </w:pPr>
            <w:r>
              <w:t>Certyfikat</w:t>
            </w:r>
          </w:p>
        </w:tc>
      </w:tr>
      <w:tr w:rsidR="00956D01" w14:paraId="297E74D2" w14:textId="77777777" w:rsidTr="001617B5">
        <w:tc>
          <w:tcPr>
            <w:tcW w:w="5094" w:type="dxa"/>
          </w:tcPr>
          <w:p w14:paraId="236031DE" w14:textId="3ECCB73E" w:rsidR="00956D01" w:rsidRDefault="000F39EF" w:rsidP="001617B5">
            <w:pPr>
              <w:jc w:val="center"/>
            </w:pPr>
            <w:r>
              <w:rPr>
                <w:b/>
                <w:bCs/>
              </w:rPr>
              <w:t>18</w:t>
            </w:r>
            <w:r w:rsidR="009B2872">
              <w:rPr>
                <w:b/>
                <w:bCs/>
              </w:rPr>
              <w:t>.1</w:t>
            </w:r>
            <w:r>
              <w:rPr>
                <w:b/>
                <w:bCs/>
              </w:rPr>
              <w:t>1</w:t>
            </w:r>
            <w:r w:rsidR="009B2872">
              <w:rPr>
                <w:b/>
                <w:bCs/>
              </w:rPr>
              <w:t>.202</w:t>
            </w:r>
            <w:r w:rsidR="00C40DC7">
              <w:rPr>
                <w:b/>
                <w:bCs/>
              </w:rPr>
              <w:t>6</w:t>
            </w:r>
          </w:p>
        </w:tc>
        <w:tc>
          <w:tcPr>
            <w:tcW w:w="5094" w:type="dxa"/>
          </w:tcPr>
          <w:p w14:paraId="3C65D3E3" w14:textId="57A917F2" w:rsidR="00956D01" w:rsidRDefault="00102921" w:rsidP="001617B5">
            <w:pPr>
              <w:jc w:val="center"/>
            </w:pPr>
            <w:r>
              <w:object w:dxaOrig="1538" w:dyaOrig="993" w14:anchorId="0D08790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7" type="#_x0000_t75" style="width:79.2pt;height:50.4pt" o:ole="">
                  <v:imagedata r:id="rId12" o:title=""/>
                </v:shape>
                <o:OLEObject Type="Embed" ProgID="Package" ShapeID="_x0000_i1027" DrawAspect="Icon" ObjectID="_1855300897" r:id="rId13"/>
              </w:object>
            </w:r>
          </w:p>
        </w:tc>
      </w:tr>
    </w:tbl>
    <w:p w14:paraId="3A4A7E12" w14:textId="5147DD76" w:rsidR="004161B6" w:rsidRDefault="006A159A" w:rsidP="00956D01">
      <w:pPr>
        <w:pStyle w:val="Heading1"/>
        <w:rPr>
          <w:lang w:val="en-US"/>
        </w:rPr>
      </w:pPr>
      <w:bookmarkStart w:id="2" w:name="_Toc244688145"/>
      <w:r>
        <w:t>Aktualizacja certyfikatu SAP</w:t>
      </w:r>
      <w:bookmarkEnd w:id="2"/>
    </w:p>
    <w:p w14:paraId="1D1EB3B3" w14:textId="1D58518A" w:rsidR="000B29BF" w:rsidRPr="000B29BF" w:rsidRDefault="000B29BF" w:rsidP="00892A19">
      <w:pPr>
        <w:rPr>
          <w:b/>
          <w:bCs/>
        </w:rPr>
      </w:pPr>
      <w:r w:rsidRPr="000B29BF">
        <w:rPr>
          <w:b/>
          <w:bCs/>
        </w:rPr>
        <w:t>Ten krok jest wymagany tylko w przypadku połączenia bezpośredniego z SAP. W przypadku połączenia przez PI/PO/CPI procedura aktualizacji została przedstawiona w kroku 3.</w:t>
      </w:r>
    </w:p>
    <w:p w14:paraId="254B7003" w14:textId="5355C977" w:rsidR="006A159A" w:rsidRPr="00D079CE" w:rsidRDefault="006A159A" w:rsidP="00892A19">
      <w:r w:rsidRPr="00292557">
        <w:t>Należy zaimportować certyfikaty serwer</w:t>
      </w:r>
      <w:r w:rsidR="00416B2B">
        <w:t>a</w:t>
      </w:r>
      <w:r w:rsidRPr="00292557">
        <w:t xml:space="preserve"> do listy zaufanych certyfikatów dla kontenera PSE: SSL Client (Standard), plik: </w:t>
      </w:r>
      <w:proofErr w:type="spellStart"/>
      <w:r w:rsidRPr="00292557">
        <w:t>SAPSSLC.pse</w:t>
      </w:r>
      <w:proofErr w:type="spellEnd"/>
    </w:p>
    <w:p w14:paraId="5A14E999" w14:textId="5DF2ED86" w:rsidR="006A159A" w:rsidRPr="00D079CE" w:rsidRDefault="006A159A" w:rsidP="00892A19">
      <w:r w:rsidRPr="00713F21">
        <w:t xml:space="preserve">W przypadku bezpośredniego połączenia z SAP import certyfikatu jest wykonywany </w:t>
      </w:r>
      <w:r w:rsidR="009A6B9E" w:rsidRPr="00713F21">
        <w:t xml:space="preserve">w </w:t>
      </w:r>
      <w:r w:rsidR="009A6B9E" w:rsidRPr="00713F21">
        <w:rPr>
          <w:b/>
          <w:bCs/>
        </w:rPr>
        <w:t>transakcji</w:t>
      </w:r>
      <w:r w:rsidRPr="00713F21">
        <w:rPr>
          <w:b/>
          <w:bCs/>
        </w:rPr>
        <w:t xml:space="preserve"> STRUST</w:t>
      </w:r>
      <w:r w:rsidRPr="00713F21">
        <w:t xml:space="preserve"> dla kontenera PSE</w:t>
      </w:r>
      <w:r w:rsidRPr="00713F21">
        <w:rPr>
          <w:b/>
          <w:bCs/>
        </w:rPr>
        <w:t>: SSL Client (Standard).</w:t>
      </w:r>
      <w:r w:rsidRPr="00713F21">
        <w:t xml:space="preserve"> </w:t>
      </w:r>
    </w:p>
    <w:p w14:paraId="79E63297" w14:textId="2AED7C83" w:rsidR="007D0114" w:rsidRPr="00D079CE" w:rsidRDefault="007D0114" w:rsidP="00892A19">
      <w:r>
        <w:t xml:space="preserve">Należy pamiętać, że zgodnie z konfiguracją systemu aktualizacja </w:t>
      </w:r>
      <w:r w:rsidR="00B30B24">
        <w:t xml:space="preserve">może </w:t>
      </w:r>
      <w:r>
        <w:t xml:space="preserve">być wykonana w innych kontenerach, na przykład </w:t>
      </w:r>
      <w:r w:rsidR="002A468D" w:rsidRPr="002A468D">
        <w:rPr>
          <w:b/>
          <w:bCs/>
        </w:rPr>
        <w:t xml:space="preserve">klienta SSL (anonimowego) </w:t>
      </w:r>
    </w:p>
    <w:p w14:paraId="6F52697F" w14:textId="77777777" w:rsidR="006A159A" w:rsidRPr="00D079CE" w:rsidRDefault="006A159A" w:rsidP="00892A19">
      <w:r w:rsidRPr="001D3B9D">
        <w:t xml:space="preserve">W przypadku nawiązywania połączenia za pośrednictwem serwera </w:t>
      </w:r>
      <w:proofErr w:type="spellStart"/>
      <w:r w:rsidRPr="001D3B9D">
        <w:t>proxy</w:t>
      </w:r>
      <w:proofErr w:type="spellEnd"/>
      <w:r w:rsidRPr="001D3B9D">
        <w:t xml:space="preserve"> lub zamówienia zakupu certyfikaty muszą zostać dodane do odpowiedniego systemu, który łączy się z usługą OneAPI.</w:t>
      </w:r>
    </w:p>
    <w:p w14:paraId="7A5B47B0" w14:textId="06AC0511" w:rsidR="00944F7D" w:rsidRPr="00D079CE" w:rsidRDefault="00944F7D" w:rsidP="00892A19">
      <w:r>
        <w:t>Krok 1. Przejdź do STRUST. Wybierz odpowiedni kontener i wybierz tryb edycji, a następnie wybierz pozycję importuj certyfikat.</w:t>
      </w:r>
    </w:p>
    <w:p w14:paraId="10B459AF" w14:textId="7CA2531C" w:rsidR="004556F8" w:rsidRDefault="00757588" w:rsidP="00944F7D">
      <w:pPr>
        <w:jc w:val="center"/>
        <w:rPr>
          <w:lang w:val="en-US"/>
        </w:rPr>
      </w:pPr>
      <w:r w:rsidRPr="00757588">
        <w:rPr>
          <w:noProof/>
        </w:rPr>
        <w:lastRenderedPageBreak/>
        <w:drawing>
          <wp:inline distT="0" distB="0" distL="0" distR="0" wp14:anchorId="17EBCE7E" wp14:editId="63E1CC5B">
            <wp:extent cx="3216915" cy="2786332"/>
            <wp:effectExtent l="0" t="0" r="2540" b="0"/>
            <wp:docPr id="223967939" name="Picture 1" descr="Zrzut ekranu komputera&#10;&#10;Opis 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967939" name="Picture 1" descr="A screenshot of a computer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252688" cy="2817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F5A061" w14:textId="64C0FFE3" w:rsidR="00944F7D" w:rsidRPr="00D079CE" w:rsidRDefault="00944F7D" w:rsidP="00944F7D">
      <w:pPr>
        <w:jc w:val="left"/>
      </w:pPr>
      <w:r>
        <w:t>Krok 2. Wybierz plik certyfikatu i wybierz "Dodaj do listy certyfikatów"</w:t>
      </w:r>
    </w:p>
    <w:p w14:paraId="0BDCEC5D" w14:textId="6869ABED" w:rsidR="004556F8" w:rsidRDefault="00944F7D" w:rsidP="00944F7D">
      <w:pPr>
        <w:jc w:val="center"/>
        <w:rPr>
          <w:lang w:val="en-US"/>
        </w:rPr>
      </w:pPr>
      <w:r w:rsidRPr="00944F7D">
        <w:rPr>
          <w:noProof/>
        </w:rPr>
        <w:drawing>
          <wp:inline distT="0" distB="0" distL="0" distR="0" wp14:anchorId="773ED3E4" wp14:editId="3182AD60">
            <wp:extent cx="3594742" cy="4071668"/>
            <wp:effectExtent l="0" t="0" r="5715" b="5080"/>
            <wp:docPr id="1840029704" name="Picture 1" descr="Zrzut ekranu komputera&#10;&#10;Opis 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0029704" name="Picture 1" descr="A screenshot of a computer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603223" cy="4081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709727" w14:textId="39C911A1" w:rsidR="000F029A" w:rsidRDefault="000F029A" w:rsidP="000F029A">
      <w:pPr>
        <w:jc w:val="left"/>
        <w:rPr>
          <w:lang w:val="en-US"/>
        </w:rPr>
      </w:pPr>
      <w:r>
        <w:t>Krok 3. Zapisz zmiany.</w:t>
      </w:r>
    </w:p>
    <w:p w14:paraId="04C4F48B" w14:textId="54D4F847" w:rsidR="00360AE5" w:rsidRDefault="00360AE5" w:rsidP="00360AE5">
      <w:pPr>
        <w:jc w:val="center"/>
        <w:rPr>
          <w:lang w:val="en-US"/>
        </w:rPr>
      </w:pPr>
      <w:r w:rsidRPr="00360AE5">
        <w:rPr>
          <w:noProof/>
        </w:rPr>
        <w:lastRenderedPageBreak/>
        <w:drawing>
          <wp:inline distT="0" distB="0" distL="0" distR="0" wp14:anchorId="0945ACF0" wp14:editId="52BB7DD8">
            <wp:extent cx="3864194" cy="3549694"/>
            <wp:effectExtent l="0" t="0" r="3175" b="0"/>
            <wp:docPr id="391873495" name="Picture 1" descr="Zrzut ekranu komputera&#10;&#10;Opis 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1873495" name="Picture 1" descr="A screenshot of a computer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870958" cy="3555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3D049B" w14:textId="17BBE1D2" w:rsidR="00956D01" w:rsidRDefault="00956D01" w:rsidP="007306EC">
      <w:pPr>
        <w:jc w:val="center"/>
        <w:rPr>
          <w:lang w:val="en-US"/>
        </w:rPr>
      </w:pPr>
    </w:p>
    <w:p w14:paraId="73033705" w14:textId="1C15147E" w:rsidR="00213CA2" w:rsidRDefault="00213CA2" w:rsidP="00213CA2">
      <w:pPr>
        <w:pStyle w:val="Heading1"/>
        <w:rPr>
          <w:lang w:val="en-US"/>
        </w:rPr>
      </w:pPr>
      <w:bookmarkStart w:id="3" w:name="_Toc244688146"/>
      <w:r>
        <w:t>Aktualizacja certyfikatu PO/PI/CPI</w:t>
      </w:r>
      <w:bookmarkEnd w:id="3"/>
    </w:p>
    <w:p w14:paraId="65120D44" w14:textId="47E083C2" w:rsidR="00213CA2" w:rsidRPr="00E204D6" w:rsidRDefault="00F51A2F" w:rsidP="00213CA2">
      <w:pPr>
        <w:rPr>
          <w:b/>
          <w:bCs/>
        </w:rPr>
      </w:pPr>
      <w:r>
        <w:t>Zgodnie z wybranym scenariuszem połączenia wymagana jest aktualizacja certyfikatów po stronie PO/PI/CPI.</w:t>
      </w:r>
      <w:r w:rsidR="00E204D6">
        <w:t xml:space="preserve"> </w:t>
      </w:r>
      <w:r w:rsidR="00E204D6">
        <w:rPr>
          <w:b/>
          <w:bCs/>
        </w:rPr>
        <w:t>Ten krok jest wymagany tylko jeżeli połączenie</w:t>
      </w:r>
      <w:r w:rsidR="001542C8">
        <w:rPr>
          <w:b/>
          <w:bCs/>
        </w:rPr>
        <w:t xml:space="preserve"> z usługami All for One Poland zostało zrealizowane przez PO/PI/CPI.</w:t>
      </w:r>
    </w:p>
    <w:p w14:paraId="5682123F" w14:textId="5DB553E2" w:rsidR="00551FF3" w:rsidRPr="00D079CE" w:rsidRDefault="00551FF3" w:rsidP="00551FF3">
      <w:r w:rsidRPr="00551FF3">
        <w:t xml:space="preserve">Należy zaimportować certyfikaty do listy zaufanych certyfikatów w programie SAP </w:t>
      </w:r>
      <w:proofErr w:type="spellStart"/>
      <w:r w:rsidRPr="00551FF3">
        <w:t>NetWeaver</w:t>
      </w:r>
      <w:proofErr w:type="spellEnd"/>
      <w:r w:rsidRPr="00551FF3">
        <w:t xml:space="preserve"> Administrator.</w:t>
      </w:r>
    </w:p>
    <w:p w14:paraId="2E7EEE20" w14:textId="77B5AAB6" w:rsidR="00551FF3" w:rsidRPr="00D079CE" w:rsidRDefault="00892A19" w:rsidP="00213CA2">
      <w:r w:rsidRPr="00892A19">
        <w:t xml:space="preserve">Krok 1: Przejdź do panelu startowego SAP </w:t>
      </w:r>
      <w:proofErr w:type="spellStart"/>
      <w:r w:rsidRPr="00892A19">
        <w:t>NetWeaver</w:t>
      </w:r>
      <w:proofErr w:type="spellEnd"/>
      <w:r w:rsidRPr="00892A19">
        <w:t xml:space="preserve"> (</w:t>
      </w:r>
      <w:r w:rsidRPr="00892A19">
        <w:rPr>
          <w:i/>
          <w:iCs/>
        </w:rPr>
        <w:t>/</w:t>
      </w:r>
      <w:proofErr w:type="spellStart"/>
      <w:r w:rsidRPr="00892A19">
        <w:rPr>
          <w:i/>
          <w:iCs/>
        </w:rPr>
        <w:t>dir</w:t>
      </w:r>
      <w:proofErr w:type="spellEnd"/>
      <w:r w:rsidRPr="00892A19">
        <w:rPr>
          <w:i/>
          <w:iCs/>
        </w:rPr>
        <w:t>/start/</w:t>
      </w:r>
      <w:proofErr w:type="spellStart"/>
      <w:r w:rsidRPr="00892A19">
        <w:rPr>
          <w:i/>
          <w:iCs/>
        </w:rPr>
        <w:t>index.jsp</w:t>
      </w:r>
      <w:proofErr w:type="spellEnd"/>
      <w:r w:rsidRPr="00892A19">
        <w:t>) i wybierz opcję Administrator.</w:t>
      </w:r>
    </w:p>
    <w:p w14:paraId="175E2885" w14:textId="545B0D29" w:rsidR="003B2E51" w:rsidRDefault="00BE2F5E" w:rsidP="00BE2F5E">
      <w:pPr>
        <w:jc w:val="center"/>
        <w:rPr>
          <w:lang w:val="en-US"/>
        </w:rPr>
      </w:pPr>
      <w:r w:rsidRPr="00942114">
        <w:rPr>
          <w:noProof/>
        </w:rPr>
        <w:drawing>
          <wp:inline distT="0" distB="0" distL="0" distR="0" wp14:anchorId="4414CEBD" wp14:editId="6D4BF143">
            <wp:extent cx="5943600" cy="3255010"/>
            <wp:effectExtent l="0" t="0" r="0" b="2540"/>
            <wp:docPr id="1200695812" name="Picture 1" descr="Zrzut ekranu komputera&#10;&#10;Opis 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0695812" name="Picture 1" descr="A screenshot of a computer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55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2BF550" w14:textId="77777777" w:rsidR="000D69A4" w:rsidRDefault="000D69A4" w:rsidP="000D69A4">
      <w:pPr>
        <w:rPr>
          <w:lang w:val="en-US"/>
        </w:rPr>
      </w:pPr>
    </w:p>
    <w:p w14:paraId="2CC9A25B" w14:textId="78F4FA1C" w:rsidR="000D69A4" w:rsidRPr="00D079CE" w:rsidRDefault="000D69A4" w:rsidP="000D69A4">
      <w:r w:rsidRPr="000D69A4">
        <w:t>Krok 2: Przejdź do "Certyfikaty i klucze":</w:t>
      </w:r>
    </w:p>
    <w:p w14:paraId="12654DC0" w14:textId="536467A9" w:rsidR="00E7574F" w:rsidRDefault="00E7574F" w:rsidP="000D69A4">
      <w:pPr>
        <w:rPr>
          <w:lang w:val="en-US"/>
        </w:rPr>
      </w:pPr>
      <w:r w:rsidRPr="00942114">
        <w:rPr>
          <w:noProof/>
        </w:rPr>
        <w:drawing>
          <wp:inline distT="0" distB="0" distL="0" distR="0" wp14:anchorId="4DE99EFA" wp14:editId="1684BBD5">
            <wp:extent cx="5943600" cy="1199515"/>
            <wp:effectExtent l="0" t="0" r="0" b="635"/>
            <wp:docPr id="1277938161" name="Picture 1" descr="Zrzut ekranu komputera&#10;&#10;Opis 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7938161" name="Picture 1" descr="A screenshot of a computer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99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AAEB01" w14:textId="77777777" w:rsidR="002E30F2" w:rsidRDefault="002E30F2" w:rsidP="000D69A4">
      <w:pPr>
        <w:rPr>
          <w:lang w:val="en-US"/>
        </w:rPr>
      </w:pPr>
    </w:p>
    <w:p w14:paraId="12123B80" w14:textId="60815851" w:rsidR="002E30F2" w:rsidRPr="00D079CE" w:rsidRDefault="002E30F2" w:rsidP="000D69A4">
      <w:r w:rsidRPr="002E30F2">
        <w:t>Krok 3: Znajdź "</w:t>
      </w:r>
      <w:proofErr w:type="spellStart"/>
      <w:r w:rsidRPr="002E30F2">
        <w:t>TrustedCAs</w:t>
      </w:r>
      <w:proofErr w:type="spellEnd"/>
      <w:r w:rsidRPr="002E30F2">
        <w:t>", a następnie poszukaj tam stanu certyfikatów. Możesz także filtrować wyszukiwanie według nazwy. Następnie, aby zaimportować, kliknij "Importuj wpis":</w:t>
      </w:r>
    </w:p>
    <w:p w14:paraId="300A3E1D" w14:textId="13FDA246" w:rsidR="00A23785" w:rsidRDefault="00A23785" w:rsidP="000D69A4">
      <w:pPr>
        <w:rPr>
          <w:lang w:val="en-US"/>
        </w:rPr>
      </w:pPr>
      <w:r w:rsidRPr="002F1EB0">
        <w:rPr>
          <w:noProof/>
        </w:rPr>
        <w:drawing>
          <wp:inline distT="0" distB="0" distL="0" distR="0" wp14:anchorId="044712B4" wp14:editId="35A52A81">
            <wp:extent cx="5943600" cy="2873375"/>
            <wp:effectExtent l="0" t="0" r="0" b="3175"/>
            <wp:docPr id="375110450" name="Picture 1" descr="Zrzut ekranu komputera&#10;&#10;Opis 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5110450" name="Picture 1" descr="A screenshot of a computer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73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FD6C07" w14:textId="77777777" w:rsidR="003A2E6F" w:rsidRDefault="003A2E6F" w:rsidP="000D69A4">
      <w:pPr>
        <w:rPr>
          <w:lang w:val="en-US"/>
        </w:rPr>
      </w:pPr>
    </w:p>
    <w:p w14:paraId="56F86239" w14:textId="77777777" w:rsidR="003A2E6F" w:rsidRPr="00D079CE" w:rsidRDefault="003A2E6F" w:rsidP="003A2E6F">
      <w:r w:rsidRPr="003A2E6F">
        <w:t>UWAGA: Możesz tam zobaczyć 3 ikony (zielona - ważna, żółta - wkrótce wygaśnie i czerwona - wygasła). Nigdy nie usuwaj ani nie zmieniaj (bez technicznej wiedzy o produkcie) certyfikatów z zielonymi lub żółtymi ikonami!</w:t>
      </w:r>
    </w:p>
    <w:p w14:paraId="69533110" w14:textId="77777777" w:rsidR="00630108" w:rsidRPr="00D079CE" w:rsidRDefault="00630108" w:rsidP="00630108">
      <w:r w:rsidRPr="00630108">
        <w:t>Krok 4: Prześlij wszystkie nowe lub dostarczone certyfikaty. Wybierz typ X.509 z rozszerzeniem ".</w:t>
      </w:r>
      <w:proofErr w:type="spellStart"/>
      <w:r w:rsidRPr="00630108">
        <w:t>crt</w:t>
      </w:r>
      <w:proofErr w:type="spellEnd"/>
      <w:r w:rsidRPr="00630108">
        <w:t>" lub ".cer":</w:t>
      </w:r>
    </w:p>
    <w:p w14:paraId="68B08558" w14:textId="754C9A4D" w:rsidR="003A2E6F" w:rsidRPr="002E30F2" w:rsidRDefault="00E82A00" w:rsidP="000D69A4">
      <w:pPr>
        <w:rPr>
          <w:lang w:val="en-US"/>
        </w:rPr>
      </w:pPr>
      <w:r w:rsidRPr="002153A3">
        <w:rPr>
          <w:noProof/>
        </w:rPr>
        <w:drawing>
          <wp:inline distT="0" distB="0" distL="0" distR="0" wp14:anchorId="16C871D6" wp14:editId="22C3EDF2">
            <wp:extent cx="3726503" cy="1402202"/>
            <wp:effectExtent l="0" t="0" r="7620" b="7620"/>
            <wp:docPr id="1892171918" name="Picture 1" descr="Zrzut ekranu komputera&#10;&#10;Opis 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2171918" name="Picture 1" descr="A screenshot of a computer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726503" cy="14022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6E67C0" w14:textId="63F2CE45" w:rsidR="00A71FD8" w:rsidRPr="00213CA2" w:rsidRDefault="00A71FD8" w:rsidP="00213CA2">
      <w:pPr>
        <w:rPr>
          <w:lang w:val="en-US"/>
        </w:rPr>
      </w:pPr>
    </w:p>
    <w:sectPr w:rsidR="00A71FD8" w:rsidRPr="00213CA2" w:rsidSect="00D254E7">
      <w:headerReference w:type="default" r:id="rId21"/>
      <w:footerReference w:type="default" r:id="rId22"/>
      <w:headerReference w:type="first" r:id="rId23"/>
      <w:type w:val="continuous"/>
      <w:pgSz w:w="11900" w:h="16840" w:code="9"/>
      <w:pgMar w:top="907" w:right="851" w:bottom="907" w:left="851" w:header="425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37A73B" w14:textId="77777777" w:rsidR="00F9424D" w:rsidRDefault="00F9424D" w:rsidP="00953A11">
      <w:r>
        <w:separator/>
      </w:r>
    </w:p>
    <w:p w14:paraId="31175049" w14:textId="77777777" w:rsidR="00F9424D" w:rsidRDefault="00F9424D" w:rsidP="00953A11"/>
  </w:endnote>
  <w:endnote w:type="continuationSeparator" w:id="0">
    <w:p w14:paraId="6A837F54" w14:textId="77777777" w:rsidR="00F9424D" w:rsidRDefault="00F9424D" w:rsidP="00953A11">
      <w:r>
        <w:continuationSeparator/>
      </w:r>
    </w:p>
    <w:p w14:paraId="51B89886" w14:textId="77777777" w:rsidR="00F9424D" w:rsidRDefault="00F9424D" w:rsidP="00953A1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Light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2352594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2DFEE56" w14:textId="6F329C5C" w:rsidR="004F239C" w:rsidRPr="00D079CE" w:rsidRDefault="004F239C">
            <w:pPr>
              <w:pStyle w:val="Footer"/>
              <w:jc w:val="right"/>
              <w:rPr>
                <w:lang w:val="pl-PL"/>
              </w:rPr>
            </w:pPr>
            <w:r w:rsidRPr="00D079CE">
              <w:rPr>
                <w:lang w:val="pl-PL"/>
              </w:rPr>
              <w:t xml:space="preserve">Strona </w:t>
            </w:r>
            <w:r w:rsidRPr="004F239C">
              <w:rPr>
                <w:sz w:val="24"/>
                <w:szCs w:val="24"/>
              </w:rPr>
              <w:fldChar w:fldCharType="begin"/>
            </w:r>
            <w:r w:rsidRPr="00D079CE">
              <w:rPr>
                <w:lang w:val="pl-PL"/>
              </w:rPr>
              <w:instrText xml:space="preserve"> PAGE </w:instrText>
            </w:r>
            <w:r w:rsidRPr="004F239C">
              <w:rPr>
                <w:sz w:val="24"/>
                <w:szCs w:val="24"/>
              </w:rPr>
              <w:fldChar w:fldCharType="separate"/>
            </w:r>
            <w:r w:rsidRPr="00D079CE">
              <w:rPr>
                <w:noProof/>
                <w:lang w:val="pl-PL"/>
              </w:rPr>
              <w:t>2</w:t>
            </w:r>
            <w:r w:rsidRPr="004F239C">
              <w:rPr>
                <w:sz w:val="24"/>
                <w:szCs w:val="24"/>
              </w:rPr>
              <w:fldChar w:fldCharType="end"/>
            </w:r>
            <w:r w:rsidRPr="00D079CE">
              <w:rPr>
                <w:lang w:val="pl-PL"/>
              </w:rPr>
              <w:t xml:space="preserve"> z </w:t>
            </w:r>
            <w:r w:rsidRPr="004F239C">
              <w:rPr>
                <w:sz w:val="24"/>
                <w:szCs w:val="24"/>
              </w:rPr>
              <w:fldChar w:fldCharType="begin"/>
            </w:r>
            <w:r w:rsidRPr="00D079CE">
              <w:rPr>
                <w:lang w:val="pl-PL"/>
              </w:rPr>
              <w:instrText xml:space="preserve"> NUMPAGES  </w:instrText>
            </w:r>
            <w:r w:rsidRPr="004F239C">
              <w:rPr>
                <w:sz w:val="24"/>
                <w:szCs w:val="24"/>
              </w:rPr>
              <w:fldChar w:fldCharType="separate"/>
            </w:r>
            <w:r w:rsidRPr="00D079CE">
              <w:rPr>
                <w:noProof/>
                <w:lang w:val="pl-PL"/>
              </w:rPr>
              <w:t>2</w:t>
            </w:r>
            <w:r w:rsidRPr="004F239C">
              <w:rPr>
                <w:sz w:val="24"/>
                <w:szCs w:val="24"/>
              </w:rPr>
              <w:fldChar w:fldCharType="end"/>
            </w:r>
          </w:p>
        </w:sdtContent>
      </w:sdt>
    </w:sdtContent>
  </w:sdt>
  <w:p w14:paraId="5DA783A1" w14:textId="2DC20938" w:rsidR="00D254E7" w:rsidRPr="00D079CE" w:rsidRDefault="00746CE3">
    <w:pPr>
      <w:pStyle w:val="Footer"/>
      <w:rPr>
        <w:lang w:val="pl-PL"/>
      </w:rPr>
    </w:pPr>
    <w:r w:rsidRPr="00D079CE">
      <w:rPr>
        <w:lang w:val="pl-PL"/>
      </w:rPr>
      <w:t>Dokument do wykorzystania wyłącznie przez zamierzonego odbiorcę © All for One Poland sp. z o.o.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C6BE88" w14:textId="77777777" w:rsidR="00F9424D" w:rsidRDefault="00F9424D" w:rsidP="00953A11">
      <w:r>
        <w:separator/>
      </w:r>
    </w:p>
    <w:p w14:paraId="7E885180" w14:textId="77777777" w:rsidR="00F9424D" w:rsidRDefault="00F9424D" w:rsidP="00953A11"/>
  </w:footnote>
  <w:footnote w:type="continuationSeparator" w:id="0">
    <w:p w14:paraId="29AC0CB0" w14:textId="77777777" w:rsidR="00F9424D" w:rsidRDefault="00F9424D" w:rsidP="00953A11">
      <w:r>
        <w:continuationSeparator/>
      </w:r>
    </w:p>
    <w:p w14:paraId="486F95B4" w14:textId="77777777" w:rsidR="00F9424D" w:rsidRDefault="00F9424D" w:rsidP="00953A1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3F4D43" w14:textId="5938691E" w:rsidR="00D254E7" w:rsidRDefault="00D82380" w:rsidP="00AD5B27">
    <w:pPr>
      <w:pStyle w:val="Header"/>
      <w:pBdr>
        <w:bottom w:val="single" w:sz="4" w:space="1" w:color="auto"/>
      </w:pBdr>
    </w:pPr>
    <w:r w:rsidRPr="00EE74AA">
      <w:rPr>
        <w:rFonts w:ascii="Segoe UI Light" w:eastAsiaTheme="minorHAnsi" w:hAnsi="Segoe UI Light"/>
        <w:noProof/>
        <w:color w:val="000000" w:themeColor="text1"/>
        <w:lang w:eastAsia="pl-PL"/>
      </w:rPr>
      <w:drawing>
        <wp:anchor distT="0" distB="0" distL="114300" distR="114300" simplePos="0" relativeHeight="251661312" behindDoc="0" locked="0" layoutInCell="1" allowOverlap="1" wp14:anchorId="64258827" wp14:editId="1FC0A50B">
          <wp:simplePos x="0" y="0"/>
          <wp:positionH relativeFrom="margin">
            <wp:align>right</wp:align>
          </wp:positionH>
          <wp:positionV relativeFrom="paragraph">
            <wp:posOffset>-40392</wp:posOffset>
          </wp:positionV>
          <wp:extent cx="1364562" cy="342000"/>
          <wp:effectExtent l="0" t="0" r="7620" b="1270"/>
          <wp:wrapNone/>
          <wp:docPr id="9" name="Obraz 5" descr="Kształt&#10;&#10;Opis generowany automatycznie ze średnim poziomem ufnośc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Obraz 5" descr="Shape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64562" cy="342000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9AC72D" w14:textId="3D8E1ED6" w:rsidR="00A11FED" w:rsidRDefault="00A11FED" w:rsidP="00A11FED">
    <w:pPr>
      <w:pStyle w:val="Header"/>
      <w:pBdr>
        <w:bottom w:val="single" w:sz="4" w:space="1" w:color="auto"/>
      </w:pBdr>
    </w:pPr>
    <w:r w:rsidRPr="00EE74AA">
      <w:rPr>
        <w:rFonts w:ascii="Segoe UI Light" w:eastAsiaTheme="minorHAnsi" w:hAnsi="Segoe UI Light"/>
        <w:noProof/>
        <w:color w:val="000000" w:themeColor="text1"/>
        <w:lang w:eastAsia="pl-PL"/>
      </w:rPr>
      <w:drawing>
        <wp:anchor distT="0" distB="0" distL="114300" distR="114300" simplePos="0" relativeHeight="251659264" behindDoc="0" locked="0" layoutInCell="1" allowOverlap="1" wp14:anchorId="1041BBB5" wp14:editId="0220196E">
          <wp:simplePos x="0" y="0"/>
          <wp:positionH relativeFrom="margin">
            <wp:align>right</wp:align>
          </wp:positionH>
          <wp:positionV relativeFrom="paragraph">
            <wp:posOffset>-40392</wp:posOffset>
          </wp:positionV>
          <wp:extent cx="1364562" cy="342000"/>
          <wp:effectExtent l="0" t="0" r="7620" b="1270"/>
          <wp:wrapNone/>
          <wp:docPr id="5" name="Obraz 5" descr="Kształt&#10;&#10;Opis generowany automatycznie ze średnim poziomem ufnośc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5" descr="Shape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64562" cy="342000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96FF0"/>
    <w:multiLevelType w:val="hybridMultilevel"/>
    <w:tmpl w:val="20E65C06"/>
    <w:lvl w:ilvl="0" w:tplc="A57C0736">
      <w:start w:val="1"/>
      <w:numFmt w:val="bullet"/>
      <w:pStyle w:val="ListParagraph"/>
      <w:lvlText w:val=""/>
      <w:lvlJc w:val="left"/>
      <w:pPr>
        <w:ind w:left="1440" w:hanging="144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" w15:restartNumberingAfterBreak="0">
    <w:nsid w:val="0C735882"/>
    <w:multiLevelType w:val="multilevel"/>
    <w:tmpl w:val="0407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00B2A8F"/>
    <w:multiLevelType w:val="hybridMultilevel"/>
    <w:tmpl w:val="E398CFCE"/>
    <w:lvl w:ilvl="0" w:tplc="366E7D3C">
      <w:start w:val="1"/>
      <w:numFmt w:val="bullet"/>
      <w:pStyle w:val="ListapunktowaA41"/>
      <w:lvlText w:val=""/>
      <w:lvlJc w:val="left"/>
      <w:pPr>
        <w:ind w:left="717" w:hanging="360"/>
      </w:pPr>
      <w:rPr>
        <w:rFonts w:ascii="Symbol" w:hAnsi="Symbol" w:hint="default"/>
        <w:b w:val="0"/>
        <w:i w:val="0"/>
        <w:color w:val="1D1D1B" w:themeColor="text2"/>
        <w:position w:val="0"/>
        <w:sz w:val="22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3D6BB0"/>
    <w:multiLevelType w:val="multilevel"/>
    <w:tmpl w:val="0415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185D67F9"/>
    <w:multiLevelType w:val="hybridMultilevel"/>
    <w:tmpl w:val="B8E6D48C"/>
    <w:lvl w:ilvl="0" w:tplc="A5A2DE10">
      <w:start w:val="1"/>
      <w:numFmt w:val="bullet"/>
      <w:pStyle w:val="List2"/>
      <w:lvlText w:val=""/>
      <w:lvlJc w:val="left"/>
      <w:pPr>
        <w:ind w:left="340" w:hanging="17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ind w:left="1667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827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987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5" w15:restartNumberingAfterBreak="0">
    <w:nsid w:val="1A8C230F"/>
    <w:multiLevelType w:val="multilevel"/>
    <w:tmpl w:val="5DF87F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8255F9"/>
    <w:multiLevelType w:val="hybridMultilevel"/>
    <w:tmpl w:val="045C9AC8"/>
    <w:lvl w:ilvl="0" w:tplc="EE5CD620">
      <w:start w:val="1"/>
      <w:numFmt w:val="bullet"/>
      <w:pStyle w:val="List4"/>
      <w:lvlText w:val=""/>
      <w:lvlJc w:val="left"/>
      <w:pPr>
        <w:ind w:left="680" w:hanging="17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7" w15:restartNumberingAfterBreak="0">
    <w:nsid w:val="2E885E11"/>
    <w:multiLevelType w:val="multilevel"/>
    <w:tmpl w:val="FEE09ACA"/>
    <w:lvl w:ilvl="0">
      <w:start w:val="1"/>
      <w:numFmt w:val="decimal"/>
      <w:lvlText w:val="%1.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68" w:hanging="468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3D2C725D"/>
    <w:multiLevelType w:val="hybridMultilevel"/>
    <w:tmpl w:val="69E4EB5A"/>
    <w:lvl w:ilvl="0" w:tplc="FF40DE66">
      <w:start w:val="1"/>
      <w:numFmt w:val="bullet"/>
      <w:pStyle w:val="List"/>
      <w:lvlText w:val=""/>
      <w:lvlJc w:val="left"/>
      <w:pPr>
        <w:ind w:left="170" w:hanging="17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1C2C7F"/>
    <w:multiLevelType w:val="hybridMultilevel"/>
    <w:tmpl w:val="C62652D4"/>
    <w:lvl w:ilvl="0" w:tplc="234C99E6">
      <w:start w:val="1"/>
      <w:numFmt w:val="lowerLetter"/>
      <w:pStyle w:val="ListanumerowanaabcA41"/>
      <w:lvlText w:val="%1)"/>
      <w:lvlJc w:val="left"/>
      <w:pPr>
        <w:ind w:left="717" w:hanging="360"/>
      </w:pPr>
      <w:rPr>
        <w:rFonts w:hint="default"/>
        <w:b w:val="0"/>
        <w:i w:val="0"/>
        <w:color w:val="1D1D1B" w:themeColor="text2"/>
        <w:position w:val="0"/>
        <w:sz w:val="22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1796FFA"/>
    <w:multiLevelType w:val="hybridMultilevel"/>
    <w:tmpl w:val="C4163B20"/>
    <w:lvl w:ilvl="0" w:tplc="CFCEBC34">
      <w:start w:val="2"/>
      <w:numFmt w:val="bullet"/>
      <w:lvlText w:val="-"/>
      <w:lvlJc w:val="left"/>
      <w:pPr>
        <w:ind w:left="720" w:hanging="360"/>
      </w:pPr>
      <w:rPr>
        <w:rFonts w:ascii="Segoe UI Light" w:eastAsiaTheme="minorEastAsia" w:hAnsi="Segoe UI Light" w:cs="Segoe UI Light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B21129"/>
    <w:multiLevelType w:val="multilevel"/>
    <w:tmpl w:val="EE943AE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46F7267D"/>
    <w:multiLevelType w:val="multilevel"/>
    <w:tmpl w:val="44865356"/>
    <w:lvl w:ilvl="0">
      <w:start w:val="1"/>
      <w:numFmt w:val="decimal"/>
      <w:pStyle w:val="ListanumerowanaboldA41"/>
      <w:lvlText w:val="%1"/>
      <w:lvlJc w:val="left"/>
      <w:pPr>
        <w:ind w:left="425" w:hanging="425"/>
      </w:pPr>
      <w:rPr>
        <w:rFonts w:hint="default"/>
        <w:b/>
        <w:bCs/>
        <w:i w:val="0"/>
        <w:iCs w:val="0"/>
        <w:color w:val="000000" w:themeColor="text1"/>
        <w:u w:val="none"/>
      </w:rPr>
    </w:lvl>
    <w:lvl w:ilvl="1">
      <w:start w:val="1"/>
      <w:numFmt w:val="decimal"/>
      <w:lvlText w:val="%1.%2"/>
      <w:lvlJc w:val="left"/>
      <w:pPr>
        <w:ind w:left="425" w:hanging="4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09" w:hanging="709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51" w:hanging="851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49" w:hanging="1049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19" w:hanging="1219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18" w:hanging="141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59" w:hanging="1559"/>
      </w:pPr>
      <w:rPr>
        <w:rFonts w:hint="default"/>
      </w:rPr>
    </w:lvl>
  </w:abstractNum>
  <w:abstractNum w:abstractNumId="13" w15:restartNumberingAfterBreak="0">
    <w:nsid w:val="4E7E0A9C"/>
    <w:multiLevelType w:val="hybridMultilevel"/>
    <w:tmpl w:val="77EE5C54"/>
    <w:lvl w:ilvl="0" w:tplc="C81EC252">
      <w:start w:val="1"/>
      <w:numFmt w:val="bullet"/>
      <w:pStyle w:val="List3"/>
      <w:lvlText w:val=""/>
      <w:lvlJc w:val="left"/>
      <w:pPr>
        <w:ind w:left="510" w:hanging="17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4" w15:restartNumberingAfterBreak="0">
    <w:nsid w:val="5AEA1934"/>
    <w:multiLevelType w:val="hybridMultilevel"/>
    <w:tmpl w:val="AEE2A26A"/>
    <w:lvl w:ilvl="0" w:tplc="2E282FB6">
      <w:start w:val="6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31699D"/>
    <w:multiLevelType w:val="multilevel"/>
    <w:tmpl w:val="FF0E65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828" w:hanging="468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680C712C"/>
    <w:multiLevelType w:val="hybridMultilevel"/>
    <w:tmpl w:val="DFB47BC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876554A"/>
    <w:multiLevelType w:val="hybridMultilevel"/>
    <w:tmpl w:val="596044A2"/>
    <w:lvl w:ilvl="0" w:tplc="7F6E0A5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1A92543"/>
    <w:multiLevelType w:val="multilevel"/>
    <w:tmpl w:val="DE786650"/>
    <w:lvl w:ilvl="0">
      <w:start w:val="1"/>
      <w:numFmt w:val="decimal"/>
      <w:pStyle w:val="ListanumerowanaA41"/>
      <w:lvlText w:val="%1"/>
      <w:lvlJc w:val="left"/>
      <w:pPr>
        <w:ind w:left="850" w:hanging="425"/>
      </w:pPr>
      <w:rPr>
        <w:rFonts w:hint="default"/>
        <w:b/>
        <w:bCs/>
        <w:i w:val="0"/>
        <w:iCs w:val="0"/>
        <w:color w:val="000000" w:themeColor="text1"/>
        <w:u w:val="none"/>
      </w:rPr>
    </w:lvl>
    <w:lvl w:ilvl="1">
      <w:start w:val="1"/>
      <w:numFmt w:val="decimal"/>
      <w:lvlText w:val="%1.%2"/>
      <w:lvlJc w:val="left"/>
      <w:pPr>
        <w:ind w:left="850" w:hanging="4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92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34" w:hanging="709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76" w:hanging="851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74" w:hanging="1049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44" w:hanging="1219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43" w:hanging="141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84" w:hanging="1559"/>
      </w:pPr>
      <w:rPr>
        <w:rFonts w:hint="default"/>
      </w:rPr>
    </w:lvl>
  </w:abstractNum>
  <w:abstractNum w:abstractNumId="19" w15:restartNumberingAfterBreak="0">
    <w:nsid w:val="77392557"/>
    <w:multiLevelType w:val="hybridMultilevel"/>
    <w:tmpl w:val="5DD8917A"/>
    <w:lvl w:ilvl="0" w:tplc="1D64EDE4">
      <w:start w:val="1"/>
      <w:numFmt w:val="bullet"/>
      <w:pStyle w:val="List5"/>
      <w:lvlText w:val=""/>
      <w:lvlJc w:val="left"/>
      <w:pPr>
        <w:ind w:left="851" w:hanging="171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5E2D95"/>
    <w:multiLevelType w:val="hybridMultilevel"/>
    <w:tmpl w:val="0922DAEC"/>
    <w:lvl w:ilvl="0" w:tplc="60B6B472">
      <w:start w:val="1"/>
      <w:numFmt w:val="bullet"/>
      <w:pStyle w:val="TabelaListaPunktowaA41"/>
      <w:lvlText w:val=""/>
      <w:lvlJc w:val="left"/>
      <w:pPr>
        <w:ind w:left="720" w:hanging="360"/>
      </w:pPr>
      <w:rPr>
        <w:rFonts w:ascii="Wingdings" w:hAnsi="Wingdings" w:hint="default"/>
        <w:b w:val="0"/>
        <w:i w:val="0"/>
        <w:color w:val="1D1D1B" w:themeColor="text2"/>
        <w:position w:val="-2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1091259">
    <w:abstractNumId w:val="1"/>
  </w:num>
  <w:num w:numId="2" w16cid:durableId="1293292643">
    <w:abstractNumId w:val="0"/>
  </w:num>
  <w:num w:numId="3" w16cid:durableId="1206797366">
    <w:abstractNumId w:val="8"/>
  </w:num>
  <w:num w:numId="4" w16cid:durableId="210650818">
    <w:abstractNumId w:val="4"/>
  </w:num>
  <w:num w:numId="5" w16cid:durableId="230970065">
    <w:abstractNumId w:val="13"/>
  </w:num>
  <w:num w:numId="6" w16cid:durableId="1395081301">
    <w:abstractNumId w:val="6"/>
  </w:num>
  <w:num w:numId="7" w16cid:durableId="1303273656">
    <w:abstractNumId w:val="18"/>
  </w:num>
  <w:num w:numId="8" w16cid:durableId="1412506398">
    <w:abstractNumId w:val="12"/>
  </w:num>
  <w:num w:numId="9" w16cid:durableId="1811241805">
    <w:abstractNumId w:val="19"/>
  </w:num>
  <w:num w:numId="10" w16cid:durableId="1608347614">
    <w:abstractNumId w:val="2"/>
  </w:num>
  <w:num w:numId="11" w16cid:durableId="551044623">
    <w:abstractNumId w:val="20"/>
  </w:num>
  <w:num w:numId="12" w16cid:durableId="1361667765">
    <w:abstractNumId w:val="3"/>
  </w:num>
  <w:num w:numId="13" w16cid:durableId="1392191962">
    <w:abstractNumId w:val="9"/>
  </w:num>
  <w:num w:numId="14" w16cid:durableId="11286964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331955516">
    <w:abstractNumId w:val="15"/>
  </w:num>
  <w:num w:numId="16" w16cid:durableId="332607226">
    <w:abstractNumId w:val="7"/>
  </w:num>
  <w:num w:numId="17" w16cid:durableId="45297419">
    <w:abstractNumId w:val="10"/>
  </w:num>
  <w:num w:numId="18" w16cid:durableId="189925418">
    <w:abstractNumId w:val="17"/>
  </w:num>
  <w:num w:numId="19" w16cid:durableId="1429884491">
    <w:abstractNumId w:val="11"/>
  </w:num>
  <w:num w:numId="20" w16cid:durableId="550120801">
    <w:abstractNumId w:val="14"/>
  </w:num>
  <w:num w:numId="21" w16cid:durableId="526991456">
    <w:abstractNumId w:val="16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attachedTemplate r:id="rId1"/>
  <w:stylePaneFormatFilter w:val="D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1"/>
  <w:styleLockTheme/>
  <w:styleLockQFSet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1FED"/>
    <w:rsid w:val="00001B0D"/>
    <w:rsid w:val="00004ABE"/>
    <w:rsid w:val="00005DFB"/>
    <w:rsid w:val="0000642A"/>
    <w:rsid w:val="00024DC3"/>
    <w:rsid w:val="000304BF"/>
    <w:rsid w:val="0003353A"/>
    <w:rsid w:val="0003501E"/>
    <w:rsid w:val="00040D45"/>
    <w:rsid w:val="0004369E"/>
    <w:rsid w:val="000478CA"/>
    <w:rsid w:val="00050E34"/>
    <w:rsid w:val="00052514"/>
    <w:rsid w:val="00053C24"/>
    <w:rsid w:val="000553A0"/>
    <w:rsid w:val="000568B2"/>
    <w:rsid w:val="000658A2"/>
    <w:rsid w:val="00074E70"/>
    <w:rsid w:val="00084129"/>
    <w:rsid w:val="00093A6C"/>
    <w:rsid w:val="00093EB6"/>
    <w:rsid w:val="00095356"/>
    <w:rsid w:val="000A5A2B"/>
    <w:rsid w:val="000A6A8B"/>
    <w:rsid w:val="000B0BE6"/>
    <w:rsid w:val="000B29BF"/>
    <w:rsid w:val="000B5EC2"/>
    <w:rsid w:val="000C1400"/>
    <w:rsid w:val="000C484A"/>
    <w:rsid w:val="000C6964"/>
    <w:rsid w:val="000C7997"/>
    <w:rsid w:val="000D08DA"/>
    <w:rsid w:val="000D263F"/>
    <w:rsid w:val="000D40B1"/>
    <w:rsid w:val="000D620B"/>
    <w:rsid w:val="000D62F7"/>
    <w:rsid w:val="000D69A4"/>
    <w:rsid w:val="000D7091"/>
    <w:rsid w:val="000E0FCC"/>
    <w:rsid w:val="000E293B"/>
    <w:rsid w:val="000E2B27"/>
    <w:rsid w:val="000E4177"/>
    <w:rsid w:val="000F023F"/>
    <w:rsid w:val="000F029A"/>
    <w:rsid w:val="000F39B5"/>
    <w:rsid w:val="000F39EF"/>
    <w:rsid w:val="000F423F"/>
    <w:rsid w:val="000F4FE9"/>
    <w:rsid w:val="000F5C64"/>
    <w:rsid w:val="000F66D4"/>
    <w:rsid w:val="00101E64"/>
    <w:rsid w:val="00102921"/>
    <w:rsid w:val="00104A9E"/>
    <w:rsid w:val="001052A1"/>
    <w:rsid w:val="00110E55"/>
    <w:rsid w:val="0011556C"/>
    <w:rsid w:val="00122902"/>
    <w:rsid w:val="001276F3"/>
    <w:rsid w:val="0013026E"/>
    <w:rsid w:val="001333DB"/>
    <w:rsid w:val="00133A11"/>
    <w:rsid w:val="00152A17"/>
    <w:rsid w:val="00152D06"/>
    <w:rsid w:val="001542C8"/>
    <w:rsid w:val="00154E31"/>
    <w:rsid w:val="00163B3A"/>
    <w:rsid w:val="00165415"/>
    <w:rsid w:val="001666FB"/>
    <w:rsid w:val="00167ADA"/>
    <w:rsid w:val="001748CD"/>
    <w:rsid w:val="00175903"/>
    <w:rsid w:val="001867CC"/>
    <w:rsid w:val="00190C0D"/>
    <w:rsid w:val="00192F5D"/>
    <w:rsid w:val="00193163"/>
    <w:rsid w:val="001973A5"/>
    <w:rsid w:val="001A0F15"/>
    <w:rsid w:val="001A32BA"/>
    <w:rsid w:val="001A5F34"/>
    <w:rsid w:val="001A65F4"/>
    <w:rsid w:val="001B32B9"/>
    <w:rsid w:val="001C2177"/>
    <w:rsid w:val="001C7F61"/>
    <w:rsid w:val="001D7DBB"/>
    <w:rsid w:val="001E0AF6"/>
    <w:rsid w:val="001E0ECF"/>
    <w:rsid w:val="001E5795"/>
    <w:rsid w:val="001E73B4"/>
    <w:rsid w:val="001F1FEB"/>
    <w:rsid w:val="001F2047"/>
    <w:rsid w:val="00213CA2"/>
    <w:rsid w:val="00214DC4"/>
    <w:rsid w:val="00217FA2"/>
    <w:rsid w:val="00224073"/>
    <w:rsid w:val="0022476E"/>
    <w:rsid w:val="00224B4D"/>
    <w:rsid w:val="00233346"/>
    <w:rsid w:val="00235471"/>
    <w:rsid w:val="00235D11"/>
    <w:rsid w:val="00237B80"/>
    <w:rsid w:val="00237ECF"/>
    <w:rsid w:val="0024062D"/>
    <w:rsid w:val="00240D60"/>
    <w:rsid w:val="002414CD"/>
    <w:rsid w:val="00241C34"/>
    <w:rsid w:val="0024693C"/>
    <w:rsid w:val="00262589"/>
    <w:rsid w:val="002634C7"/>
    <w:rsid w:val="002660CB"/>
    <w:rsid w:val="00266F77"/>
    <w:rsid w:val="00270886"/>
    <w:rsid w:val="00271861"/>
    <w:rsid w:val="002909E7"/>
    <w:rsid w:val="002A29F4"/>
    <w:rsid w:val="002A468D"/>
    <w:rsid w:val="002B1B6F"/>
    <w:rsid w:val="002B1CC1"/>
    <w:rsid w:val="002C5EE2"/>
    <w:rsid w:val="002D31FB"/>
    <w:rsid w:val="002E0215"/>
    <w:rsid w:val="002E10B9"/>
    <w:rsid w:val="002E30F2"/>
    <w:rsid w:val="002E7EF1"/>
    <w:rsid w:val="002F3674"/>
    <w:rsid w:val="003012AB"/>
    <w:rsid w:val="0030669D"/>
    <w:rsid w:val="00312353"/>
    <w:rsid w:val="00314618"/>
    <w:rsid w:val="0031710A"/>
    <w:rsid w:val="00325594"/>
    <w:rsid w:val="00327F2A"/>
    <w:rsid w:val="00332811"/>
    <w:rsid w:val="00336C9B"/>
    <w:rsid w:val="0034777E"/>
    <w:rsid w:val="00353A7C"/>
    <w:rsid w:val="00355073"/>
    <w:rsid w:val="00355C31"/>
    <w:rsid w:val="00360AE5"/>
    <w:rsid w:val="003627EF"/>
    <w:rsid w:val="00362F15"/>
    <w:rsid w:val="003709ED"/>
    <w:rsid w:val="0037292C"/>
    <w:rsid w:val="003756C1"/>
    <w:rsid w:val="00375E5A"/>
    <w:rsid w:val="003769CF"/>
    <w:rsid w:val="00380F9F"/>
    <w:rsid w:val="00383233"/>
    <w:rsid w:val="00383490"/>
    <w:rsid w:val="00385DE1"/>
    <w:rsid w:val="0038669E"/>
    <w:rsid w:val="00387120"/>
    <w:rsid w:val="00392B0C"/>
    <w:rsid w:val="003978C2"/>
    <w:rsid w:val="003A18AD"/>
    <w:rsid w:val="003A256B"/>
    <w:rsid w:val="003A2E6F"/>
    <w:rsid w:val="003B23CE"/>
    <w:rsid w:val="003B2E51"/>
    <w:rsid w:val="003B4A2C"/>
    <w:rsid w:val="003B76DF"/>
    <w:rsid w:val="003C20C3"/>
    <w:rsid w:val="003C2811"/>
    <w:rsid w:val="003C389B"/>
    <w:rsid w:val="003C3C99"/>
    <w:rsid w:val="003C3EC2"/>
    <w:rsid w:val="003C77DE"/>
    <w:rsid w:val="003D702D"/>
    <w:rsid w:val="003E2DF7"/>
    <w:rsid w:val="003E3A73"/>
    <w:rsid w:val="003E4618"/>
    <w:rsid w:val="003F25C9"/>
    <w:rsid w:val="003F2C64"/>
    <w:rsid w:val="003F3974"/>
    <w:rsid w:val="00403766"/>
    <w:rsid w:val="004078FC"/>
    <w:rsid w:val="00413CC7"/>
    <w:rsid w:val="00415456"/>
    <w:rsid w:val="004161B6"/>
    <w:rsid w:val="00416B2B"/>
    <w:rsid w:val="0042010C"/>
    <w:rsid w:val="0042507E"/>
    <w:rsid w:val="004250CF"/>
    <w:rsid w:val="00426449"/>
    <w:rsid w:val="00426CB0"/>
    <w:rsid w:val="00431B52"/>
    <w:rsid w:val="0043253D"/>
    <w:rsid w:val="00433134"/>
    <w:rsid w:val="00440323"/>
    <w:rsid w:val="0044089A"/>
    <w:rsid w:val="00442736"/>
    <w:rsid w:val="00443B43"/>
    <w:rsid w:val="004444E7"/>
    <w:rsid w:val="00450261"/>
    <w:rsid w:val="004556F8"/>
    <w:rsid w:val="00464528"/>
    <w:rsid w:val="00465943"/>
    <w:rsid w:val="00466C9C"/>
    <w:rsid w:val="004727E9"/>
    <w:rsid w:val="00476A5F"/>
    <w:rsid w:val="0048072A"/>
    <w:rsid w:val="00481F7E"/>
    <w:rsid w:val="004823A9"/>
    <w:rsid w:val="004903E8"/>
    <w:rsid w:val="00491EC6"/>
    <w:rsid w:val="00493DE7"/>
    <w:rsid w:val="00494391"/>
    <w:rsid w:val="00494664"/>
    <w:rsid w:val="004A1A56"/>
    <w:rsid w:val="004A3B3D"/>
    <w:rsid w:val="004A5A61"/>
    <w:rsid w:val="004B4823"/>
    <w:rsid w:val="004B66FC"/>
    <w:rsid w:val="004C0055"/>
    <w:rsid w:val="004C3E11"/>
    <w:rsid w:val="004C424F"/>
    <w:rsid w:val="004C44A9"/>
    <w:rsid w:val="004C5693"/>
    <w:rsid w:val="004D0B96"/>
    <w:rsid w:val="004D23A3"/>
    <w:rsid w:val="004D6E2D"/>
    <w:rsid w:val="004D71BB"/>
    <w:rsid w:val="004E1D79"/>
    <w:rsid w:val="004E44C8"/>
    <w:rsid w:val="004E66A2"/>
    <w:rsid w:val="004E7772"/>
    <w:rsid w:val="004F239C"/>
    <w:rsid w:val="004F45C1"/>
    <w:rsid w:val="004F45F2"/>
    <w:rsid w:val="00500FE1"/>
    <w:rsid w:val="00502E43"/>
    <w:rsid w:val="00503772"/>
    <w:rsid w:val="00507EA9"/>
    <w:rsid w:val="005142D6"/>
    <w:rsid w:val="0051454B"/>
    <w:rsid w:val="0052434D"/>
    <w:rsid w:val="00531B52"/>
    <w:rsid w:val="00534D33"/>
    <w:rsid w:val="00541521"/>
    <w:rsid w:val="0054188C"/>
    <w:rsid w:val="00541FC5"/>
    <w:rsid w:val="00542B3B"/>
    <w:rsid w:val="005457D3"/>
    <w:rsid w:val="005458B2"/>
    <w:rsid w:val="00551FF3"/>
    <w:rsid w:val="005546EE"/>
    <w:rsid w:val="00556864"/>
    <w:rsid w:val="005605DB"/>
    <w:rsid w:val="00561725"/>
    <w:rsid w:val="005618E5"/>
    <w:rsid w:val="00563B8E"/>
    <w:rsid w:val="00564E54"/>
    <w:rsid w:val="00565A4D"/>
    <w:rsid w:val="005701A4"/>
    <w:rsid w:val="00572B78"/>
    <w:rsid w:val="00572E90"/>
    <w:rsid w:val="00573690"/>
    <w:rsid w:val="00574677"/>
    <w:rsid w:val="0059292D"/>
    <w:rsid w:val="00594FEB"/>
    <w:rsid w:val="005A4A44"/>
    <w:rsid w:val="005A5573"/>
    <w:rsid w:val="005B1679"/>
    <w:rsid w:val="005B37EA"/>
    <w:rsid w:val="005B5B94"/>
    <w:rsid w:val="005C03F4"/>
    <w:rsid w:val="005C07D6"/>
    <w:rsid w:val="005C07FB"/>
    <w:rsid w:val="005D0342"/>
    <w:rsid w:val="005D07BE"/>
    <w:rsid w:val="005D59F1"/>
    <w:rsid w:val="005D7AA4"/>
    <w:rsid w:val="005E137F"/>
    <w:rsid w:val="005E2CB1"/>
    <w:rsid w:val="005E3CAF"/>
    <w:rsid w:val="005E51C8"/>
    <w:rsid w:val="005F4119"/>
    <w:rsid w:val="005F5295"/>
    <w:rsid w:val="00604571"/>
    <w:rsid w:val="006138B0"/>
    <w:rsid w:val="00615091"/>
    <w:rsid w:val="00616FEE"/>
    <w:rsid w:val="00617B4C"/>
    <w:rsid w:val="00620DA0"/>
    <w:rsid w:val="00623800"/>
    <w:rsid w:val="00623DB6"/>
    <w:rsid w:val="00625870"/>
    <w:rsid w:val="00630108"/>
    <w:rsid w:val="00631A19"/>
    <w:rsid w:val="0063298A"/>
    <w:rsid w:val="00633961"/>
    <w:rsid w:val="006354E5"/>
    <w:rsid w:val="00642F90"/>
    <w:rsid w:val="0065263F"/>
    <w:rsid w:val="006548E1"/>
    <w:rsid w:val="00656C02"/>
    <w:rsid w:val="00657284"/>
    <w:rsid w:val="00664192"/>
    <w:rsid w:val="00666043"/>
    <w:rsid w:val="00670996"/>
    <w:rsid w:val="00675780"/>
    <w:rsid w:val="006760C2"/>
    <w:rsid w:val="00691D35"/>
    <w:rsid w:val="006941DB"/>
    <w:rsid w:val="00694422"/>
    <w:rsid w:val="006A159A"/>
    <w:rsid w:val="006A2B6B"/>
    <w:rsid w:val="006A4714"/>
    <w:rsid w:val="006B7C87"/>
    <w:rsid w:val="006C36BC"/>
    <w:rsid w:val="006C5869"/>
    <w:rsid w:val="006D1291"/>
    <w:rsid w:val="006D3722"/>
    <w:rsid w:val="006D5704"/>
    <w:rsid w:val="006D5A8E"/>
    <w:rsid w:val="006E7ED2"/>
    <w:rsid w:val="006F0689"/>
    <w:rsid w:val="006F0FE1"/>
    <w:rsid w:val="006F5181"/>
    <w:rsid w:val="006F61C9"/>
    <w:rsid w:val="007015DC"/>
    <w:rsid w:val="00706755"/>
    <w:rsid w:val="00714AC2"/>
    <w:rsid w:val="00724829"/>
    <w:rsid w:val="00724BB2"/>
    <w:rsid w:val="007256EF"/>
    <w:rsid w:val="00725F80"/>
    <w:rsid w:val="007306EC"/>
    <w:rsid w:val="00733513"/>
    <w:rsid w:val="00733922"/>
    <w:rsid w:val="007341A7"/>
    <w:rsid w:val="00735A0B"/>
    <w:rsid w:val="00735EDC"/>
    <w:rsid w:val="0074087C"/>
    <w:rsid w:val="00741DB0"/>
    <w:rsid w:val="00743808"/>
    <w:rsid w:val="00743E94"/>
    <w:rsid w:val="0074502C"/>
    <w:rsid w:val="00746CE3"/>
    <w:rsid w:val="00757588"/>
    <w:rsid w:val="00762357"/>
    <w:rsid w:val="00767FA4"/>
    <w:rsid w:val="0077136D"/>
    <w:rsid w:val="00773F92"/>
    <w:rsid w:val="0077489A"/>
    <w:rsid w:val="00775566"/>
    <w:rsid w:val="00776101"/>
    <w:rsid w:val="00777DC8"/>
    <w:rsid w:val="00784F95"/>
    <w:rsid w:val="0078548E"/>
    <w:rsid w:val="00792378"/>
    <w:rsid w:val="0079640B"/>
    <w:rsid w:val="007A69F8"/>
    <w:rsid w:val="007A6FCF"/>
    <w:rsid w:val="007C116F"/>
    <w:rsid w:val="007C2EFE"/>
    <w:rsid w:val="007C35A6"/>
    <w:rsid w:val="007C362B"/>
    <w:rsid w:val="007C604B"/>
    <w:rsid w:val="007D0114"/>
    <w:rsid w:val="007D3282"/>
    <w:rsid w:val="007D44C6"/>
    <w:rsid w:val="007D6193"/>
    <w:rsid w:val="007D6994"/>
    <w:rsid w:val="007D6DD9"/>
    <w:rsid w:val="007E636E"/>
    <w:rsid w:val="007E6432"/>
    <w:rsid w:val="007F196A"/>
    <w:rsid w:val="007F2564"/>
    <w:rsid w:val="007F33B6"/>
    <w:rsid w:val="007F33DB"/>
    <w:rsid w:val="00801C68"/>
    <w:rsid w:val="00801E03"/>
    <w:rsid w:val="008023BE"/>
    <w:rsid w:val="00803655"/>
    <w:rsid w:val="008043DA"/>
    <w:rsid w:val="00805A97"/>
    <w:rsid w:val="00807D8B"/>
    <w:rsid w:val="00810D84"/>
    <w:rsid w:val="008112C1"/>
    <w:rsid w:val="00811F79"/>
    <w:rsid w:val="00812B74"/>
    <w:rsid w:val="0081494D"/>
    <w:rsid w:val="008149FE"/>
    <w:rsid w:val="00814C6F"/>
    <w:rsid w:val="00817A96"/>
    <w:rsid w:val="008212C5"/>
    <w:rsid w:val="00826B30"/>
    <w:rsid w:val="00832B17"/>
    <w:rsid w:val="00842289"/>
    <w:rsid w:val="00851BF3"/>
    <w:rsid w:val="00852AAC"/>
    <w:rsid w:val="0086151B"/>
    <w:rsid w:val="00867090"/>
    <w:rsid w:val="0086759F"/>
    <w:rsid w:val="00867E5E"/>
    <w:rsid w:val="00870AC4"/>
    <w:rsid w:val="00875FF8"/>
    <w:rsid w:val="00876863"/>
    <w:rsid w:val="00876E96"/>
    <w:rsid w:val="00877A35"/>
    <w:rsid w:val="00884714"/>
    <w:rsid w:val="00892A19"/>
    <w:rsid w:val="00893291"/>
    <w:rsid w:val="00896D07"/>
    <w:rsid w:val="008A40BF"/>
    <w:rsid w:val="008A7FA0"/>
    <w:rsid w:val="008B1048"/>
    <w:rsid w:val="008B12BB"/>
    <w:rsid w:val="008B14D6"/>
    <w:rsid w:val="008B1554"/>
    <w:rsid w:val="008B3041"/>
    <w:rsid w:val="008C0743"/>
    <w:rsid w:val="008C4172"/>
    <w:rsid w:val="008C568A"/>
    <w:rsid w:val="008C5C35"/>
    <w:rsid w:val="008C6562"/>
    <w:rsid w:val="008D014D"/>
    <w:rsid w:val="008D3D8A"/>
    <w:rsid w:val="008E0591"/>
    <w:rsid w:val="008E1083"/>
    <w:rsid w:val="008E2D35"/>
    <w:rsid w:val="008E4263"/>
    <w:rsid w:val="008E5467"/>
    <w:rsid w:val="008E6C35"/>
    <w:rsid w:val="008F2272"/>
    <w:rsid w:val="008F7DC6"/>
    <w:rsid w:val="009007BA"/>
    <w:rsid w:val="0090378D"/>
    <w:rsid w:val="00907FD0"/>
    <w:rsid w:val="00913C6F"/>
    <w:rsid w:val="00914396"/>
    <w:rsid w:val="00914969"/>
    <w:rsid w:val="009310EB"/>
    <w:rsid w:val="00933855"/>
    <w:rsid w:val="0093712A"/>
    <w:rsid w:val="009426E9"/>
    <w:rsid w:val="00944F7D"/>
    <w:rsid w:val="00947F32"/>
    <w:rsid w:val="0095042F"/>
    <w:rsid w:val="00950C16"/>
    <w:rsid w:val="009519E7"/>
    <w:rsid w:val="0095393D"/>
    <w:rsid w:val="00953A11"/>
    <w:rsid w:val="00956D01"/>
    <w:rsid w:val="009719B2"/>
    <w:rsid w:val="009721B9"/>
    <w:rsid w:val="00977B55"/>
    <w:rsid w:val="00990E9B"/>
    <w:rsid w:val="009935BC"/>
    <w:rsid w:val="00997659"/>
    <w:rsid w:val="009A03F9"/>
    <w:rsid w:val="009A18D5"/>
    <w:rsid w:val="009A3D62"/>
    <w:rsid w:val="009A5515"/>
    <w:rsid w:val="009A6B9E"/>
    <w:rsid w:val="009B15F5"/>
    <w:rsid w:val="009B2872"/>
    <w:rsid w:val="009D07A7"/>
    <w:rsid w:val="009D109C"/>
    <w:rsid w:val="009D26F9"/>
    <w:rsid w:val="009E089D"/>
    <w:rsid w:val="009E131B"/>
    <w:rsid w:val="009E78BF"/>
    <w:rsid w:val="009F03FF"/>
    <w:rsid w:val="00A05EC0"/>
    <w:rsid w:val="00A11FED"/>
    <w:rsid w:val="00A14B4F"/>
    <w:rsid w:val="00A23785"/>
    <w:rsid w:val="00A26046"/>
    <w:rsid w:val="00A3141F"/>
    <w:rsid w:val="00A37ACB"/>
    <w:rsid w:val="00A430EE"/>
    <w:rsid w:val="00A45D9A"/>
    <w:rsid w:val="00A47C3A"/>
    <w:rsid w:val="00A5476C"/>
    <w:rsid w:val="00A60378"/>
    <w:rsid w:val="00A63B51"/>
    <w:rsid w:val="00A65E1D"/>
    <w:rsid w:val="00A679B9"/>
    <w:rsid w:val="00A7059B"/>
    <w:rsid w:val="00A71420"/>
    <w:rsid w:val="00A71FD8"/>
    <w:rsid w:val="00A721EB"/>
    <w:rsid w:val="00A7334C"/>
    <w:rsid w:val="00A73D2C"/>
    <w:rsid w:val="00A76C95"/>
    <w:rsid w:val="00A812F6"/>
    <w:rsid w:val="00A847FB"/>
    <w:rsid w:val="00A8621C"/>
    <w:rsid w:val="00A86A65"/>
    <w:rsid w:val="00A87AB4"/>
    <w:rsid w:val="00A90800"/>
    <w:rsid w:val="00A9619A"/>
    <w:rsid w:val="00AA38D2"/>
    <w:rsid w:val="00AB0335"/>
    <w:rsid w:val="00AB7C67"/>
    <w:rsid w:val="00AC4CD8"/>
    <w:rsid w:val="00AD15F8"/>
    <w:rsid w:val="00AD5B27"/>
    <w:rsid w:val="00AD7722"/>
    <w:rsid w:val="00AE147B"/>
    <w:rsid w:val="00AE56EC"/>
    <w:rsid w:val="00AE5BFC"/>
    <w:rsid w:val="00AF25B9"/>
    <w:rsid w:val="00AF4162"/>
    <w:rsid w:val="00AF4436"/>
    <w:rsid w:val="00B01F51"/>
    <w:rsid w:val="00B038A9"/>
    <w:rsid w:val="00B03D68"/>
    <w:rsid w:val="00B1038E"/>
    <w:rsid w:val="00B1268A"/>
    <w:rsid w:val="00B16F4D"/>
    <w:rsid w:val="00B17911"/>
    <w:rsid w:val="00B209AD"/>
    <w:rsid w:val="00B24E2F"/>
    <w:rsid w:val="00B261AA"/>
    <w:rsid w:val="00B30B24"/>
    <w:rsid w:val="00B3118E"/>
    <w:rsid w:val="00B32AAD"/>
    <w:rsid w:val="00B32B64"/>
    <w:rsid w:val="00B352A2"/>
    <w:rsid w:val="00B35688"/>
    <w:rsid w:val="00B356C1"/>
    <w:rsid w:val="00B362DD"/>
    <w:rsid w:val="00B51ADB"/>
    <w:rsid w:val="00B51AEB"/>
    <w:rsid w:val="00B603DB"/>
    <w:rsid w:val="00B64F0D"/>
    <w:rsid w:val="00B658AC"/>
    <w:rsid w:val="00B66C64"/>
    <w:rsid w:val="00B70FC2"/>
    <w:rsid w:val="00B73EAA"/>
    <w:rsid w:val="00B83F76"/>
    <w:rsid w:val="00B92061"/>
    <w:rsid w:val="00B9351D"/>
    <w:rsid w:val="00B95280"/>
    <w:rsid w:val="00B967C8"/>
    <w:rsid w:val="00BA50BD"/>
    <w:rsid w:val="00BA6A5D"/>
    <w:rsid w:val="00BB0951"/>
    <w:rsid w:val="00BB4BF1"/>
    <w:rsid w:val="00BC1617"/>
    <w:rsid w:val="00BC185F"/>
    <w:rsid w:val="00BC202F"/>
    <w:rsid w:val="00BC52A3"/>
    <w:rsid w:val="00BD5359"/>
    <w:rsid w:val="00BD5A24"/>
    <w:rsid w:val="00BE0424"/>
    <w:rsid w:val="00BE098A"/>
    <w:rsid w:val="00BE0DC1"/>
    <w:rsid w:val="00BE28F8"/>
    <w:rsid w:val="00BE2F5E"/>
    <w:rsid w:val="00BE3C4F"/>
    <w:rsid w:val="00BE4492"/>
    <w:rsid w:val="00BF2A71"/>
    <w:rsid w:val="00C00E9F"/>
    <w:rsid w:val="00C0524B"/>
    <w:rsid w:val="00C12630"/>
    <w:rsid w:val="00C1439F"/>
    <w:rsid w:val="00C232EF"/>
    <w:rsid w:val="00C31C97"/>
    <w:rsid w:val="00C36FA2"/>
    <w:rsid w:val="00C40DC7"/>
    <w:rsid w:val="00C42B2E"/>
    <w:rsid w:val="00C47C8D"/>
    <w:rsid w:val="00C5192A"/>
    <w:rsid w:val="00C51E9A"/>
    <w:rsid w:val="00C57DA0"/>
    <w:rsid w:val="00C61C26"/>
    <w:rsid w:val="00C62EB7"/>
    <w:rsid w:val="00C668EF"/>
    <w:rsid w:val="00C75C17"/>
    <w:rsid w:val="00C76235"/>
    <w:rsid w:val="00C77A44"/>
    <w:rsid w:val="00C83F5F"/>
    <w:rsid w:val="00C85BEF"/>
    <w:rsid w:val="00C85D97"/>
    <w:rsid w:val="00C90922"/>
    <w:rsid w:val="00C910F7"/>
    <w:rsid w:val="00C965B1"/>
    <w:rsid w:val="00C9762C"/>
    <w:rsid w:val="00CA2687"/>
    <w:rsid w:val="00CA475E"/>
    <w:rsid w:val="00CA5AC6"/>
    <w:rsid w:val="00CA74C3"/>
    <w:rsid w:val="00CB00DD"/>
    <w:rsid w:val="00CB2997"/>
    <w:rsid w:val="00CC0E39"/>
    <w:rsid w:val="00CC2651"/>
    <w:rsid w:val="00CD0103"/>
    <w:rsid w:val="00CD74A1"/>
    <w:rsid w:val="00CE1875"/>
    <w:rsid w:val="00CE66E5"/>
    <w:rsid w:val="00CE6D4C"/>
    <w:rsid w:val="00CE71D8"/>
    <w:rsid w:val="00CF43C9"/>
    <w:rsid w:val="00CF4E78"/>
    <w:rsid w:val="00CF5D63"/>
    <w:rsid w:val="00CF7D00"/>
    <w:rsid w:val="00D01C07"/>
    <w:rsid w:val="00D0212C"/>
    <w:rsid w:val="00D079CE"/>
    <w:rsid w:val="00D123D7"/>
    <w:rsid w:val="00D12CC5"/>
    <w:rsid w:val="00D200DD"/>
    <w:rsid w:val="00D22B9C"/>
    <w:rsid w:val="00D25353"/>
    <w:rsid w:val="00D254E7"/>
    <w:rsid w:val="00D260BF"/>
    <w:rsid w:val="00D31712"/>
    <w:rsid w:val="00D31C5B"/>
    <w:rsid w:val="00D3205C"/>
    <w:rsid w:val="00D3762A"/>
    <w:rsid w:val="00D401A7"/>
    <w:rsid w:val="00D4175C"/>
    <w:rsid w:val="00D4315F"/>
    <w:rsid w:val="00D4538B"/>
    <w:rsid w:val="00D47A46"/>
    <w:rsid w:val="00D5229B"/>
    <w:rsid w:val="00D5417A"/>
    <w:rsid w:val="00D546C4"/>
    <w:rsid w:val="00D60DA4"/>
    <w:rsid w:val="00D66B9B"/>
    <w:rsid w:val="00D67132"/>
    <w:rsid w:val="00D671A0"/>
    <w:rsid w:val="00D705B6"/>
    <w:rsid w:val="00D716E1"/>
    <w:rsid w:val="00D7287D"/>
    <w:rsid w:val="00D74225"/>
    <w:rsid w:val="00D75B3B"/>
    <w:rsid w:val="00D76C44"/>
    <w:rsid w:val="00D82380"/>
    <w:rsid w:val="00D83771"/>
    <w:rsid w:val="00D84204"/>
    <w:rsid w:val="00D85E7F"/>
    <w:rsid w:val="00D87882"/>
    <w:rsid w:val="00D87A31"/>
    <w:rsid w:val="00D90B95"/>
    <w:rsid w:val="00D91A0F"/>
    <w:rsid w:val="00D91B0E"/>
    <w:rsid w:val="00D91DFA"/>
    <w:rsid w:val="00D93A16"/>
    <w:rsid w:val="00DA197C"/>
    <w:rsid w:val="00DA3E2F"/>
    <w:rsid w:val="00DA5009"/>
    <w:rsid w:val="00DB28A0"/>
    <w:rsid w:val="00DB3D8F"/>
    <w:rsid w:val="00DB4F4E"/>
    <w:rsid w:val="00DB65AF"/>
    <w:rsid w:val="00DB7BBC"/>
    <w:rsid w:val="00DC3D55"/>
    <w:rsid w:val="00DC5D87"/>
    <w:rsid w:val="00DD3242"/>
    <w:rsid w:val="00DD38EA"/>
    <w:rsid w:val="00DD3B3F"/>
    <w:rsid w:val="00DD49B8"/>
    <w:rsid w:val="00DE0088"/>
    <w:rsid w:val="00DE063E"/>
    <w:rsid w:val="00DE142B"/>
    <w:rsid w:val="00DE5BFB"/>
    <w:rsid w:val="00DE6FB5"/>
    <w:rsid w:val="00DF0C65"/>
    <w:rsid w:val="00DF13CB"/>
    <w:rsid w:val="00E00818"/>
    <w:rsid w:val="00E010A2"/>
    <w:rsid w:val="00E03284"/>
    <w:rsid w:val="00E05B92"/>
    <w:rsid w:val="00E105D6"/>
    <w:rsid w:val="00E11F8F"/>
    <w:rsid w:val="00E14506"/>
    <w:rsid w:val="00E14D0F"/>
    <w:rsid w:val="00E158D7"/>
    <w:rsid w:val="00E16265"/>
    <w:rsid w:val="00E16C02"/>
    <w:rsid w:val="00E20362"/>
    <w:rsid w:val="00E204D6"/>
    <w:rsid w:val="00E31DCF"/>
    <w:rsid w:val="00E35F32"/>
    <w:rsid w:val="00E41CF0"/>
    <w:rsid w:val="00E43633"/>
    <w:rsid w:val="00E463FB"/>
    <w:rsid w:val="00E508D7"/>
    <w:rsid w:val="00E570E1"/>
    <w:rsid w:val="00E64051"/>
    <w:rsid w:val="00E64377"/>
    <w:rsid w:val="00E66D4F"/>
    <w:rsid w:val="00E66E8C"/>
    <w:rsid w:val="00E67E81"/>
    <w:rsid w:val="00E703F8"/>
    <w:rsid w:val="00E70CA5"/>
    <w:rsid w:val="00E70E45"/>
    <w:rsid w:val="00E7574F"/>
    <w:rsid w:val="00E75E3D"/>
    <w:rsid w:val="00E8265E"/>
    <w:rsid w:val="00E82A00"/>
    <w:rsid w:val="00E84338"/>
    <w:rsid w:val="00E85ECB"/>
    <w:rsid w:val="00E86573"/>
    <w:rsid w:val="00E86ABB"/>
    <w:rsid w:val="00EA5801"/>
    <w:rsid w:val="00EB30B1"/>
    <w:rsid w:val="00EB3159"/>
    <w:rsid w:val="00EB3FBB"/>
    <w:rsid w:val="00EB788D"/>
    <w:rsid w:val="00EC0A6C"/>
    <w:rsid w:val="00EC1163"/>
    <w:rsid w:val="00EC4A78"/>
    <w:rsid w:val="00EC5E59"/>
    <w:rsid w:val="00ED141C"/>
    <w:rsid w:val="00ED2B7F"/>
    <w:rsid w:val="00ED329F"/>
    <w:rsid w:val="00ED3340"/>
    <w:rsid w:val="00ED3D14"/>
    <w:rsid w:val="00ED4E84"/>
    <w:rsid w:val="00EE4488"/>
    <w:rsid w:val="00EE4DE4"/>
    <w:rsid w:val="00EE4E76"/>
    <w:rsid w:val="00EE74AA"/>
    <w:rsid w:val="00EE78F5"/>
    <w:rsid w:val="00EF409E"/>
    <w:rsid w:val="00EF59CE"/>
    <w:rsid w:val="00EF5C61"/>
    <w:rsid w:val="00EF7F22"/>
    <w:rsid w:val="00F0100B"/>
    <w:rsid w:val="00F010DB"/>
    <w:rsid w:val="00F026E7"/>
    <w:rsid w:val="00F05DAA"/>
    <w:rsid w:val="00F06F0D"/>
    <w:rsid w:val="00F13644"/>
    <w:rsid w:val="00F14017"/>
    <w:rsid w:val="00F151A3"/>
    <w:rsid w:val="00F21B73"/>
    <w:rsid w:val="00F24584"/>
    <w:rsid w:val="00F30329"/>
    <w:rsid w:val="00F35D2F"/>
    <w:rsid w:val="00F36F9F"/>
    <w:rsid w:val="00F37756"/>
    <w:rsid w:val="00F51A2F"/>
    <w:rsid w:val="00F57F45"/>
    <w:rsid w:val="00F607C6"/>
    <w:rsid w:val="00F624E0"/>
    <w:rsid w:val="00F71550"/>
    <w:rsid w:val="00F7252F"/>
    <w:rsid w:val="00F75061"/>
    <w:rsid w:val="00F76D06"/>
    <w:rsid w:val="00F80BF0"/>
    <w:rsid w:val="00F8150A"/>
    <w:rsid w:val="00F84407"/>
    <w:rsid w:val="00F84EE4"/>
    <w:rsid w:val="00F853FF"/>
    <w:rsid w:val="00F87E93"/>
    <w:rsid w:val="00F9073B"/>
    <w:rsid w:val="00F907E0"/>
    <w:rsid w:val="00F93D36"/>
    <w:rsid w:val="00F9424D"/>
    <w:rsid w:val="00F964DD"/>
    <w:rsid w:val="00FA1290"/>
    <w:rsid w:val="00FA1342"/>
    <w:rsid w:val="00FA45B7"/>
    <w:rsid w:val="00FA4771"/>
    <w:rsid w:val="00FA5085"/>
    <w:rsid w:val="00FA5567"/>
    <w:rsid w:val="00FB7A05"/>
    <w:rsid w:val="00FC0100"/>
    <w:rsid w:val="00FC48C4"/>
    <w:rsid w:val="00FD0786"/>
    <w:rsid w:val="00FD0B79"/>
    <w:rsid w:val="00FD1532"/>
    <w:rsid w:val="00FD31F3"/>
    <w:rsid w:val="00FD3422"/>
    <w:rsid w:val="00FD3F20"/>
    <w:rsid w:val="00FD4B44"/>
    <w:rsid w:val="00FE0BF7"/>
    <w:rsid w:val="00FE1C65"/>
    <w:rsid w:val="00FE3DE0"/>
    <w:rsid w:val="00FF0B0B"/>
    <w:rsid w:val="00FF4319"/>
    <w:rsid w:val="00FF5825"/>
    <w:rsid w:val="00FF6846"/>
    <w:rsid w:val="00FF7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8671E20"/>
  <w14:defaultImageDpi w14:val="3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2" w:unhideWhenUsed="1" w:qFormat="1"/>
    <w:lsdException w:name="heading 3" w:semiHidden="1" w:uiPriority="2" w:unhideWhenUsed="1" w:qFormat="1"/>
    <w:lsdException w:name="heading 4" w:semiHidden="1" w:uiPriority="0" w:unhideWhenUsed="1" w:qFormat="1"/>
    <w:lsdException w:name="heading 5" w:semiHidden="1" w:uiPriority="2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9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Standard A41"/>
    <w:qFormat/>
    <w:rsid w:val="006D1291"/>
    <w:pPr>
      <w:spacing w:before="120" w:after="60" w:line="276" w:lineRule="auto"/>
      <w:jc w:val="both"/>
    </w:pPr>
    <w:rPr>
      <w:sz w:val="22"/>
      <w:lang w:val="pl-PL"/>
    </w:rPr>
  </w:style>
  <w:style w:type="paragraph" w:styleId="Heading1">
    <w:name w:val="heading 1"/>
    <w:aliases w:val="Nagłówek 1 A41"/>
    <w:basedOn w:val="Normal"/>
    <w:next w:val="Normal"/>
    <w:link w:val="Heading1Char"/>
    <w:qFormat/>
    <w:rsid w:val="000C484A"/>
    <w:pPr>
      <w:keepNext/>
      <w:keepLines/>
      <w:numPr>
        <w:numId w:val="12"/>
      </w:numPr>
      <w:spacing w:before="280" w:after="120"/>
      <w:ind w:left="431" w:hanging="431"/>
      <w:jc w:val="left"/>
      <w:outlineLvl w:val="0"/>
    </w:pPr>
    <w:rPr>
      <w:rFonts w:eastAsiaTheme="majorEastAsia" w:cstheme="majorBidi"/>
      <w:b/>
      <w:bCs/>
      <w:color w:val="1D1D1B" w:themeColor="text2"/>
      <w:sz w:val="26"/>
      <w:szCs w:val="32"/>
    </w:rPr>
  </w:style>
  <w:style w:type="paragraph" w:styleId="Heading2">
    <w:name w:val="heading 2"/>
    <w:aliases w:val="Nagłówek 2 A41"/>
    <w:basedOn w:val="Heading1"/>
    <w:next w:val="Normal"/>
    <w:link w:val="Heading2Char"/>
    <w:uiPriority w:val="4"/>
    <w:unhideWhenUsed/>
    <w:qFormat/>
    <w:rsid w:val="000C484A"/>
    <w:pPr>
      <w:numPr>
        <w:ilvl w:val="1"/>
      </w:numPr>
      <w:spacing w:before="240" w:after="20"/>
      <w:ind w:left="578" w:hanging="578"/>
      <w:outlineLvl w:val="1"/>
    </w:pPr>
    <w:rPr>
      <w:bCs w:val="0"/>
      <w:color w:val="000000" w:themeColor="text1"/>
      <w:sz w:val="22"/>
      <w:szCs w:val="26"/>
    </w:rPr>
  </w:style>
  <w:style w:type="paragraph" w:styleId="Heading3">
    <w:name w:val="heading 3"/>
    <w:aliases w:val="Nagłówek 3 A41"/>
    <w:basedOn w:val="Heading2"/>
    <w:next w:val="Normal"/>
    <w:link w:val="Heading3Char"/>
    <w:uiPriority w:val="4"/>
    <w:unhideWhenUsed/>
    <w:qFormat/>
    <w:rsid w:val="00BC202F"/>
    <w:pPr>
      <w:numPr>
        <w:ilvl w:val="2"/>
      </w:numPr>
      <w:outlineLvl w:val="2"/>
    </w:pPr>
    <w:rPr>
      <w:bCs/>
    </w:rPr>
  </w:style>
  <w:style w:type="paragraph" w:styleId="Heading4">
    <w:name w:val="heading 4"/>
    <w:aliases w:val="Nagłówek 4 A41"/>
    <w:basedOn w:val="Heading3"/>
    <w:next w:val="Normal"/>
    <w:link w:val="Heading4Char"/>
    <w:unhideWhenUsed/>
    <w:qFormat/>
    <w:rsid w:val="00BC202F"/>
    <w:pPr>
      <w:keepNext w:val="0"/>
      <w:keepLines w:val="0"/>
      <w:numPr>
        <w:ilvl w:val="3"/>
      </w:numPr>
      <w:ind w:left="862" w:hanging="862"/>
      <w:outlineLvl w:val="3"/>
    </w:pPr>
    <w:rPr>
      <w:rFonts w:eastAsiaTheme="minorEastAsia" w:cstheme="minorBidi"/>
      <w:bCs w:val="0"/>
      <w:iCs/>
      <w:szCs w:val="20"/>
    </w:rPr>
  </w:style>
  <w:style w:type="paragraph" w:styleId="Heading5">
    <w:name w:val="heading 5"/>
    <w:aliases w:val="Nagłówek 5 A41"/>
    <w:basedOn w:val="Heading4"/>
    <w:next w:val="Normal"/>
    <w:link w:val="Heading5Char"/>
    <w:uiPriority w:val="4"/>
    <w:unhideWhenUsed/>
    <w:qFormat/>
    <w:rsid w:val="00CE6D4C"/>
    <w:pPr>
      <w:numPr>
        <w:ilvl w:val="4"/>
      </w:numPr>
      <w:spacing w:before="480" w:after="240"/>
      <w:ind w:left="1009" w:hanging="1009"/>
      <w:outlineLvl w:val="4"/>
    </w:pPr>
    <w:rPr>
      <w:color w:val="1D1D1B" w:themeColor="text2"/>
    </w:rPr>
  </w:style>
  <w:style w:type="paragraph" w:styleId="Heading6">
    <w:name w:val="heading 6"/>
    <w:aliases w:val="A41 Headline 6"/>
    <w:basedOn w:val="Heading5"/>
    <w:next w:val="Normal"/>
    <w:link w:val="Heading6Char"/>
    <w:uiPriority w:val="2"/>
    <w:semiHidden/>
    <w:qFormat/>
    <w:rsid w:val="00B3118E"/>
    <w:pPr>
      <w:numPr>
        <w:ilvl w:val="5"/>
      </w:numPr>
      <w:ind w:left="1151" w:hanging="1151"/>
      <w:outlineLvl w:val="5"/>
    </w:pPr>
    <w:rPr>
      <w:iCs w:val="0"/>
      <w:color w:val="000000" w:themeColor="text1"/>
    </w:rPr>
  </w:style>
  <w:style w:type="paragraph" w:styleId="Heading7">
    <w:name w:val="heading 7"/>
    <w:aliases w:val="A41 Headline 7"/>
    <w:basedOn w:val="Heading6"/>
    <w:next w:val="Normal"/>
    <w:link w:val="Heading7Char"/>
    <w:uiPriority w:val="2"/>
    <w:semiHidden/>
    <w:qFormat/>
    <w:rsid w:val="00CE1875"/>
    <w:pPr>
      <w:numPr>
        <w:ilvl w:val="6"/>
      </w:numPr>
      <w:outlineLvl w:val="6"/>
    </w:pPr>
    <w:rPr>
      <w:iCs/>
      <w:color w:val="1D1D1B" w:themeColor="text2"/>
    </w:rPr>
  </w:style>
  <w:style w:type="paragraph" w:styleId="Heading8">
    <w:name w:val="heading 8"/>
    <w:aliases w:val="A41 Headline 8"/>
    <w:basedOn w:val="Heading7"/>
    <w:next w:val="Normal"/>
    <w:link w:val="Heading8Char"/>
    <w:uiPriority w:val="2"/>
    <w:semiHidden/>
    <w:qFormat/>
    <w:rsid w:val="00631A19"/>
    <w:pPr>
      <w:keepNext/>
      <w:keepLines/>
      <w:numPr>
        <w:ilvl w:val="7"/>
      </w:numPr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aliases w:val="A41 Headline 9"/>
    <w:basedOn w:val="Heading8"/>
    <w:next w:val="Normal"/>
    <w:link w:val="Heading9Char"/>
    <w:uiPriority w:val="2"/>
    <w:semiHidden/>
    <w:qFormat/>
    <w:rsid w:val="00631A19"/>
    <w:pPr>
      <w:numPr>
        <w:ilvl w:val="8"/>
      </w:numPr>
      <w:ind w:left="1582" w:hanging="1582"/>
      <w:outlineLvl w:val="8"/>
    </w:pPr>
    <w:rPr>
      <w:iCs w:val="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next w:val="Normal"/>
    <w:link w:val="SubtitleChar"/>
    <w:uiPriority w:val="11"/>
    <w:semiHidden/>
    <w:qFormat/>
    <w:rsid w:val="0000642A"/>
    <w:pPr>
      <w:numPr>
        <w:ilvl w:val="1"/>
      </w:numPr>
      <w:spacing w:after="160"/>
    </w:pPr>
    <w:rPr>
      <w:color w:val="5A5A5A" w:themeColor="text1" w:themeTint="A5"/>
      <w:spacing w:val="15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817A96"/>
    <w:rPr>
      <w:color w:val="5A5A5A" w:themeColor="text1" w:themeTint="A5"/>
      <w:spacing w:val="15"/>
      <w:sz w:val="22"/>
      <w:szCs w:val="22"/>
      <w:lang w:val="pl-PL"/>
    </w:rPr>
  </w:style>
  <w:style w:type="paragraph" w:styleId="Footer">
    <w:name w:val="footer"/>
    <w:aliases w:val="Stopka A41"/>
    <w:basedOn w:val="Normal"/>
    <w:link w:val="FooterChar"/>
    <w:uiPriority w:val="99"/>
    <w:rsid w:val="00541FC5"/>
    <w:pPr>
      <w:tabs>
        <w:tab w:val="center" w:pos="5103"/>
        <w:tab w:val="right" w:pos="10198"/>
      </w:tabs>
      <w:spacing w:after="0" w:line="300" w:lineRule="auto"/>
      <w:contextualSpacing/>
    </w:pPr>
    <w:rPr>
      <w:sz w:val="16"/>
      <w:szCs w:val="18"/>
      <w:lang w:val="en-US"/>
    </w:rPr>
  </w:style>
  <w:style w:type="character" w:customStyle="1" w:styleId="FooterChar">
    <w:name w:val="Footer Char"/>
    <w:aliases w:val="Stopka A41 Char"/>
    <w:basedOn w:val="DefaultParagraphFont"/>
    <w:link w:val="Footer"/>
    <w:uiPriority w:val="99"/>
    <w:rsid w:val="003E2DF7"/>
    <w:rPr>
      <w:sz w:val="16"/>
      <w:szCs w:val="18"/>
      <w:lang w:val="en-US"/>
    </w:rPr>
  </w:style>
  <w:style w:type="paragraph" w:customStyle="1" w:styleId="StopkaadresA41">
    <w:name w:val="Stopka adres A41"/>
    <w:basedOn w:val="Normal"/>
    <w:next w:val="Normal"/>
    <w:uiPriority w:val="69"/>
    <w:qFormat/>
    <w:rsid w:val="00CD0103"/>
    <w:pPr>
      <w:framePr w:wrap="around" w:vAnchor="text" w:hAnchor="text" w:y="1"/>
      <w:spacing w:before="0" w:after="0" w:line="220" w:lineRule="exact"/>
      <w:jc w:val="left"/>
    </w:pPr>
    <w:rPr>
      <w:sz w:val="16"/>
    </w:rPr>
  </w:style>
  <w:style w:type="character" w:customStyle="1" w:styleId="Heading1Char">
    <w:name w:val="Heading 1 Char"/>
    <w:aliases w:val="Nagłówek 1 A41 Char"/>
    <w:basedOn w:val="DefaultParagraphFont"/>
    <w:link w:val="Heading1"/>
    <w:rsid w:val="005B37EA"/>
    <w:rPr>
      <w:rFonts w:eastAsiaTheme="majorEastAsia" w:cstheme="majorBidi"/>
      <w:b/>
      <w:bCs/>
      <w:color w:val="1D1D1B" w:themeColor="text2"/>
      <w:sz w:val="26"/>
      <w:szCs w:val="32"/>
      <w:lang w:val="pl-PL"/>
    </w:rPr>
  </w:style>
  <w:style w:type="paragraph" w:customStyle="1" w:styleId="TytudokumentuA41">
    <w:name w:val="Tytuł dokumentu A41"/>
    <w:basedOn w:val="Normal"/>
    <w:next w:val="Normal"/>
    <w:uiPriority w:val="20"/>
    <w:qFormat/>
    <w:rsid w:val="002909E7"/>
    <w:pPr>
      <w:spacing w:after="240" w:line="240" w:lineRule="auto"/>
      <w:jc w:val="left"/>
    </w:pPr>
    <w:rPr>
      <w:b/>
      <w:color w:val="FF6900" w:themeColor="accent1"/>
      <w:sz w:val="56"/>
      <w:szCs w:val="46"/>
    </w:rPr>
  </w:style>
  <w:style w:type="paragraph" w:customStyle="1" w:styleId="PodtytudokumentuA41">
    <w:name w:val="Podtytuł dokumentu A41"/>
    <w:basedOn w:val="Normal"/>
    <w:next w:val="Normal"/>
    <w:uiPriority w:val="22"/>
    <w:qFormat/>
    <w:rsid w:val="002909E7"/>
    <w:pPr>
      <w:spacing w:line="300" w:lineRule="auto"/>
      <w:jc w:val="left"/>
    </w:pPr>
    <w:rPr>
      <w:sz w:val="28"/>
    </w:rPr>
  </w:style>
  <w:style w:type="table" w:styleId="TableGrid">
    <w:name w:val="Table Grid"/>
    <w:basedOn w:val="TableNormal"/>
    <w:rsid w:val="00F607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aliases w:val="Nagłówek 2 A41 Char"/>
    <w:basedOn w:val="DefaultParagraphFont"/>
    <w:link w:val="Heading2"/>
    <w:uiPriority w:val="4"/>
    <w:rsid w:val="005B37EA"/>
    <w:rPr>
      <w:rFonts w:eastAsiaTheme="majorEastAsia" w:cstheme="majorBidi"/>
      <w:b/>
      <w:color w:val="000000" w:themeColor="text1"/>
      <w:sz w:val="22"/>
      <w:szCs w:val="26"/>
      <w:lang w:val="pl-PL"/>
    </w:rPr>
  </w:style>
  <w:style w:type="character" w:customStyle="1" w:styleId="Heading3Char">
    <w:name w:val="Heading 3 Char"/>
    <w:aliases w:val="Nagłówek 3 A41 Char"/>
    <w:basedOn w:val="DefaultParagraphFont"/>
    <w:link w:val="Heading3"/>
    <w:uiPriority w:val="4"/>
    <w:rsid w:val="005B37EA"/>
    <w:rPr>
      <w:rFonts w:eastAsiaTheme="majorEastAsia" w:cstheme="majorBidi"/>
      <w:b/>
      <w:bCs/>
      <w:color w:val="000000" w:themeColor="text1"/>
      <w:sz w:val="22"/>
      <w:szCs w:val="26"/>
      <w:lang w:val="pl-PL"/>
    </w:rPr>
  </w:style>
  <w:style w:type="character" w:customStyle="1" w:styleId="Heading4Char">
    <w:name w:val="Heading 4 Char"/>
    <w:aliases w:val="Nagłówek 4 A41 Char"/>
    <w:basedOn w:val="DefaultParagraphFont"/>
    <w:link w:val="Heading4"/>
    <w:rsid w:val="005B37EA"/>
    <w:rPr>
      <w:b/>
      <w:iCs/>
      <w:color w:val="000000" w:themeColor="text1"/>
      <w:sz w:val="22"/>
      <w:lang w:val="pl-PL"/>
    </w:rPr>
  </w:style>
  <w:style w:type="character" w:customStyle="1" w:styleId="Heading5Char">
    <w:name w:val="Heading 5 Char"/>
    <w:aliases w:val="Nagłówek 5 A41 Char"/>
    <w:basedOn w:val="DefaultParagraphFont"/>
    <w:link w:val="Heading5"/>
    <w:uiPriority w:val="4"/>
    <w:rsid w:val="005B37EA"/>
    <w:rPr>
      <w:b/>
      <w:iCs/>
      <w:color w:val="1D1D1B" w:themeColor="text2"/>
      <w:sz w:val="22"/>
      <w:lang w:val="pl-PL"/>
    </w:rPr>
  </w:style>
  <w:style w:type="character" w:customStyle="1" w:styleId="Heading6Char">
    <w:name w:val="Heading 6 Char"/>
    <w:aliases w:val="A41 Headline 6 Char"/>
    <w:basedOn w:val="DefaultParagraphFont"/>
    <w:link w:val="Heading6"/>
    <w:uiPriority w:val="2"/>
    <w:semiHidden/>
    <w:rsid w:val="00CE6D4C"/>
    <w:rPr>
      <w:b/>
      <w:color w:val="000000" w:themeColor="text1"/>
      <w:sz w:val="22"/>
      <w:lang w:val="pl-PL"/>
    </w:rPr>
  </w:style>
  <w:style w:type="character" w:customStyle="1" w:styleId="Heading7Char">
    <w:name w:val="Heading 7 Char"/>
    <w:aliases w:val="A41 Headline 7 Char"/>
    <w:basedOn w:val="DefaultParagraphFont"/>
    <w:link w:val="Heading7"/>
    <w:uiPriority w:val="2"/>
    <w:semiHidden/>
    <w:rsid w:val="00CE6D4C"/>
    <w:rPr>
      <w:b/>
      <w:iCs/>
      <w:color w:val="1D1D1B" w:themeColor="text2"/>
      <w:sz w:val="22"/>
      <w:lang w:val="pl-PL"/>
    </w:rPr>
  </w:style>
  <w:style w:type="paragraph" w:styleId="ListParagraph">
    <w:name w:val="List Paragraph"/>
    <w:basedOn w:val="Normal"/>
    <w:uiPriority w:val="34"/>
    <w:qFormat/>
    <w:rsid w:val="00A5476C"/>
    <w:pPr>
      <w:numPr>
        <w:numId w:val="2"/>
      </w:numPr>
    </w:pPr>
  </w:style>
  <w:style w:type="paragraph" w:styleId="List">
    <w:name w:val="List"/>
    <w:basedOn w:val="Normal"/>
    <w:uiPriority w:val="99"/>
    <w:semiHidden/>
    <w:rsid w:val="00D4315F"/>
    <w:pPr>
      <w:numPr>
        <w:numId w:val="3"/>
      </w:numPr>
      <w:spacing w:after="140"/>
      <w:jc w:val="left"/>
    </w:pPr>
  </w:style>
  <w:style w:type="numbering" w:styleId="111111">
    <w:name w:val="Outline List 2"/>
    <w:basedOn w:val="NoList"/>
    <w:uiPriority w:val="99"/>
    <w:semiHidden/>
    <w:unhideWhenUsed/>
    <w:rsid w:val="00CC0E39"/>
    <w:pPr>
      <w:numPr>
        <w:numId w:val="1"/>
      </w:numPr>
    </w:pPr>
  </w:style>
  <w:style w:type="paragraph" w:styleId="List2">
    <w:name w:val="List 2"/>
    <w:basedOn w:val="List"/>
    <w:next w:val="Normal"/>
    <w:uiPriority w:val="99"/>
    <w:semiHidden/>
    <w:rsid w:val="00CE66E5"/>
    <w:pPr>
      <w:numPr>
        <w:numId w:val="4"/>
      </w:numPr>
    </w:pPr>
  </w:style>
  <w:style w:type="paragraph" w:styleId="List3">
    <w:name w:val="List 3"/>
    <w:basedOn w:val="List2"/>
    <w:next w:val="Normal"/>
    <w:uiPriority w:val="99"/>
    <w:semiHidden/>
    <w:rsid w:val="00CE66E5"/>
    <w:pPr>
      <w:numPr>
        <w:numId w:val="5"/>
      </w:numPr>
    </w:pPr>
  </w:style>
  <w:style w:type="paragraph" w:styleId="List4">
    <w:name w:val="List 4"/>
    <w:basedOn w:val="List3"/>
    <w:next w:val="Normal"/>
    <w:uiPriority w:val="99"/>
    <w:semiHidden/>
    <w:rsid w:val="00CE66E5"/>
    <w:pPr>
      <w:numPr>
        <w:numId w:val="6"/>
      </w:numPr>
    </w:pPr>
  </w:style>
  <w:style w:type="paragraph" w:styleId="List5">
    <w:name w:val="List 5"/>
    <w:basedOn w:val="List4"/>
    <w:next w:val="Normal"/>
    <w:uiPriority w:val="99"/>
    <w:semiHidden/>
    <w:rsid w:val="00D85E7F"/>
    <w:pPr>
      <w:numPr>
        <w:numId w:val="9"/>
      </w:numPr>
    </w:pPr>
  </w:style>
  <w:style w:type="paragraph" w:styleId="TOC1">
    <w:name w:val="toc 1"/>
    <w:aliases w:val="Spis treści Poziom 1 A41"/>
    <w:next w:val="Normal"/>
    <w:uiPriority w:val="39"/>
    <w:rsid w:val="00E20362"/>
    <w:pPr>
      <w:tabs>
        <w:tab w:val="left" w:pos="397"/>
        <w:tab w:val="right" w:leader="dot" w:pos="10206"/>
      </w:tabs>
      <w:spacing w:before="120" w:after="20" w:line="276" w:lineRule="auto"/>
      <w:ind w:left="425" w:hanging="425"/>
    </w:pPr>
    <w:rPr>
      <w:rFonts w:eastAsia="Times New Roman" w:cs="Times New Roman"/>
      <w:b/>
      <w:bCs/>
      <w:noProof/>
      <w:sz w:val="22"/>
      <w:lang w:val="pl-PL" w:eastAsia="pl-PL"/>
    </w:rPr>
  </w:style>
  <w:style w:type="paragraph" w:styleId="TOC2">
    <w:name w:val="toc 2"/>
    <w:aliases w:val="Spis treści Poziom 2 A41"/>
    <w:basedOn w:val="Normal"/>
    <w:next w:val="Normal"/>
    <w:autoRedefine/>
    <w:uiPriority w:val="39"/>
    <w:rsid w:val="00E05B92"/>
    <w:pPr>
      <w:tabs>
        <w:tab w:val="left" w:pos="900"/>
        <w:tab w:val="right" w:leader="dot" w:pos="10198"/>
      </w:tabs>
      <w:spacing w:after="20"/>
      <w:ind w:left="397"/>
      <w:jc w:val="left"/>
    </w:pPr>
    <w:rPr>
      <w:rFonts w:eastAsia="Times New Roman" w:cs="Times New Roman"/>
      <w:noProof/>
      <w:lang w:eastAsia="pl-PL"/>
    </w:rPr>
  </w:style>
  <w:style w:type="paragraph" w:styleId="TOC3">
    <w:name w:val="toc 3"/>
    <w:aliases w:val="Spis treści Poziom 3 A41"/>
    <w:basedOn w:val="Normal"/>
    <w:next w:val="Normal"/>
    <w:autoRedefine/>
    <w:uiPriority w:val="39"/>
    <w:rsid w:val="000D62F7"/>
    <w:pPr>
      <w:tabs>
        <w:tab w:val="left" w:pos="1700"/>
        <w:tab w:val="right" w:leader="dot" w:pos="10198"/>
      </w:tabs>
      <w:spacing w:after="20"/>
      <w:ind w:left="1077"/>
      <w:jc w:val="left"/>
    </w:pPr>
    <w:rPr>
      <w:rFonts w:eastAsia="Times New Roman" w:cs="Times New Roman"/>
      <w:iCs/>
      <w:lang w:eastAsia="pl-PL"/>
    </w:rPr>
  </w:style>
  <w:style w:type="paragraph" w:styleId="TOC4">
    <w:name w:val="toc 4"/>
    <w:basedOn w:val="TOC3"/>
    <w:next w:val="Normal"/>
    <w:autoRedefine/>
    <w:uiPriority w:val="39"/>
    <w:semiHidden/>
    <w:rsid w:val="004250CF"/>
    <w:pPr>
      <w:tabs>
        <w:tab w:val="left" w:pos="1447"/>
      </w:tabs>
      <w:ind w:left="794" w:hanging="794"/>
    </w:pPr>
  </w:style>
  <w:style w:type="paragraph" w:styleId="TOC5">
    <w:name w:val="toc 5"/>
    <w:basedOn w:val="TOC4"/>
    <w:next w:val="Normal"/>
    <w:autoRedefine/>
    <w:uiPriority w:val="39"/>
    <w:semiHidden/>
    <w:rsid w:val="004250CF"/>
    <w:pPr>
      <w:tabs>
        <w:tab w:val="left" w:pos="1799"/>
      </w:tabs>
      <w:ind w:left="936" w:hanging="936"/>
    </w:pPr>
  </w:style>
  <w:style w:type="paragraph" w:styleId="TOC6">
    <w:name w:val="toc 6"/>
    <w:basedOn w:val="TOC5"/>
    <w:next w:val="Normal"/>
    <w:autoRedefine/>
    <w:uiPriority w:val="39"/>
    <w:semiHidden/>
    <w:rsid w:val="0013026E"/>
    <w:pPr>
      <w:tabs>
        <w:tab w:val="left" w:pos="2151"/>
      </w:tabs>
      <w:ind w:left="1219" w:hanging="1219"/>
    </w:pPr>
  </w:style>
  <w:style w:type="paragraph" w:styleId="TOC7">
    <w:name w:val="toc 7"/>
    <w:basedOn w:val="Normal"/>
    <w:next w:val="Normal"/>
    <w:autoRedefine/>
    <w:uiPriority w:val="39"/>
    <w:semiHidden/>
    <w:rsid w:val="00565A4D"/>
    <w:pPr>
      <w:ind w:left="1200"/>
    </w:pPr>
  </w:style>
  <w:style w:type="paragraph" w:styleId="TOC8">
    <w:name w:val="toc 8"/>
    <w:basedOn w:val="Normal"/>
    <w:next w:val="Normal"/>
    <w:autoRedefine/>
    <w:uiPriority w:val="39"/>
    <w:semiHidden/>
    <w:rsid w:val="00565A4D"/>
    <w:pPr>
      <w:ind w:left="1400"/>
    </w:pPr>
  </w:style>
  <w:style w:type="paragraph" w:styleId="TOC9">
    <w:name w:val="toc 9"/>
    <w:basedOn w:val="Normal"/>
    <w:next w:val="Normal"/>
    <w:autoRedefine/>
    <w:uiPriority w:val="39"/>
    <w:semiHidden/>
    <w:rsid w:val="00565A4D"/>
    <w:pPr>
      <w:ind w:left="1600"/>
    </w:pPr>
  </w:style>
  <w:style w:type="paragraph" w:customStyle="1" w:styleId="PodpisobrazkaA41">
    <w:name w:val="Podpis obrazka A41"/>
    <w:basedOn w:val="Normal"/>
    <w:next w:val="Normal"/>
    <w:uiPriority w:val="80"/>
    <w:qFormat/>
    <w:rsid w:val="00CD0103"/>
    <w:pPr>
      <w:framePr w:wrap="around" w:vAnchor="text" w:hAnchor="text" w:y="1"/>
    </w:pPr>
    <w:rPr>
      <w:sz w:val="16"/>
    </w:rPr>
  </w:style>
  <w:style w:type="character" w:styleId="SubtleEmphasis">
    <w:name w:val="Subtle Emphasis"/>
    <w:basedOn w:val="DefaultParagraphFont"/>
    <w:uiPriority w:val="99"/>
    <w:semiHidden/>
    <w:qFormat/>
    <w:rsid w:val="0000642A"/>
    <w:rPr>
      <w:i/>
      <w:iCs/>
      <w:color w:val="404040" w:themeColor="text1" w:themeTint="BF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624E0"/>
    <w:pPr>
      <w:spacing w:line="240" w:lineRule="auto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24E0"/>
    <w:rPr>
      <w:rFonts w:ascii="Lucida Grande" w:hAnsi="Lucida Grande"/>
      <w:color w:val="FFFFFF" w:themeColor="background1"/>
      <w:sz w:val="18"/>
      <w:szCs w:val="18"/>
    </w:rPr>
  </w:style>
  <w:style w:type="paragraph" w:customStyle="1" w:styleId="ListanumerowanaA41">
    <w:name w:val="Lista numerowana A41"/>
    <w:basedOn w:val="Normal"/>
    <w:uiPriority w:val="1"/>
    <w:qFormat/>
    <w:rsid w:val="006D1291"/>
    <w:pPr>
      <w:numPr>
        <w:numId w:val="7"/>
      </w:numPr>
      <w:ind w:left="714" w:hanging="357"/>
      <w:contextualSpacing/>
    </w:pPr>
    <w:rPr>
      <w:lang w:val="en-US"/>
    </w:rPr>
  </w:style>
  <w:style w:type="paragraph" w:customStyle="1" w:styleId="ListanumerowanaboldA41">
    <w:name w:val="Lista numerowana (bold) A41"/>
    <w:basedOn w:val="ListanumerowanaA41"/>
    <w:next w:val="ListanumerowanaA41"/>
    <w:uiPriority w:val="1"/>
    <w:semiHidden/>
    <w:qFormat/>
    <w:rsid w:val="005E3CAF"/>
    <w:pPr>
      <w:numPr>
        <w:numId w:val="8"/>
      </w:numPr>
    </w:pPr>
    <w:rPr>
      <w:b/>
    </w:rPr>
  </w:style>
  <w:style w:type="character" w:styleId="Strong">
    <w:name w:val="Strong"/>
    <w:aliases w:val="Pogrubienie (wyróżnienie tekstu) A41"/>
    <w:basedOn w:val="DefaultParagraphFont"/>
    <w:uiPriority w:val="99"/>
    <w:qFormat/>
    <w:rsid w:val="00D85E7F"/>
    <w:rPr>
      <w:b/>
      <w:bCs/>
      <w:color w:val="1D1D1B" w:themeColor="text2"/>
    </w:rPr>
  </w:style>
  <w:style w:type="paragraph" w:customStyle="1" w:styleId="Subject">
    <w:name w:val="Subject"/>
    <w:basedOn w:val="Normal"/>
    <w:next w:val="Normal"/>
    <w:uiPriority w:val="9"/>
    <w:semiHidden/>
    <w:qFormat/>
    <w:rsid w:val="00D4315F"/>
    <w:pPr>
      <w:spacing w:before="2900"/>
    </w:pPr>
    <w:rPr>
      <w:color w:val="1D1D1B" w:themeColor="text2"/>
    </w:rPr>
  </w:style>
  <w:style w:type="character" w:styleId="Emphasis">
    <w:name w:val="Emphasis"/>
    <w:basedOn w:val="DefaultParagraphFont"/>
    <w:uiPriority w:val="99"/>
    <w:semiHidden/>
    <w:qFormat/>
    <w:rsid w:val="0000642A"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00642A"/>
    <w:rPr>
      <w:i/>
      <w:iCs/>
      <w:color w:val="FF6900" w:themeColor="accent1"/>
    </w:rPr>
  </w:style>
  <w:style w:type="paragraph" w:styleId="Quote">
    <w:name w:val="Quote"/>
    <w:basedOn w:val="Normal"/>
    <w:next w:val="Normal"/>
    <w:link w:val="QuoteChar"/>
    <w:uiPriority w:val="99"/>
    <w:semiHidden/>
    <w:qFormat/>
    <w:rsid w:val="0000642A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paragraph" w:styleId="Title">
    <w:name w:val="Title"/>
    <w:basedOn w:val="Normal"/>
    <w:next w:val="Normal"/>
    <w:link w:val="TitleChar"/>
    <w:uiPriority w:val="10"/>
    <w:semiHidden/>
    <w:qFormat/>
    <w:rsid w:val="00E35F32"/>
    <w:pPr>
      <w:spacing w:line="240" w:lineRule="auto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sid w:val="00BE04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8Char">
    <w:name w:val="Heading 8 Char"/>
    <w:aliases w:val="A41 Headline 8 Char"/>
    <w:basedOn w:val="DefaultParagraphFont"/>
    <w:link w:val="Heading8"/>
    <w:uiPriority w:val="2"/>
    <w:semiHidden/>
    <w:rsid w:val="00CE6D4C"/>
    <w:rPr>
      <w:rFonts w:asciiTheme="majorHAnsi" w:eastAsiaTheme="majorEastAsia" w:hAnsiTheme="majorHAnsi" w:cstheme="majorBidi"/>
      <w:b/>
      <w:iCs/>
      <w:color w:val="272727" w:themeColor="text1" w:themeTint="D8"/>
      <w:sz w:val="21"/>
      <w:szCs w:val="21"/>
      <w:lang w:val="pl-PL"/>
    </w:rPr>
  </w:style>
  <w:style w:type="character" w:customStyle="1" w:styleId="Heading9Char">
    <w:name w:val="Heading 9 Char"/>
    <w:aliases w:val="A41 Headline 9 Char"/>
    <w:basedOn w:val="DefaultParagraphFont"/>
    <w:link w:val="Heading9"/>
    <w:uiPriority w:val="2"/>
    <w:semiHidden/>
    <w:rsid w:val="00CE6D4C"/>
    <w:rPr>
      <w:rFonts w:asciiTheme="majorHAnsi" w:eastAsiaTheme="majorEastAsia" w:hAnsiTheme="majorHAnsi" w:cstheme="majorBidi"/>
      <w:b/>
      <w:color w:val="272727" w:themeColor="text1" w:themeTint="D8"/>
      <w:sz w:val="22"/>
      <w:szCs w:val="21"/>
      <w:lang w:val="pl-PL"/>
    </w:rPr>
  </w:style>
  <w:style w:type="paragraph" w:customStyle="1" w:styleId="ListapunktowaA41">
    <w:name w:val="Lista punktowa A41"/>
    <w:basedOn w:val="Normal"/>
    <w:link w:val="ListapunktowaA41Znak"/>
    <w:uiPriority w:val="2"/>
    <w:qFormat/>
    <w:rsid w:val="00D31C5B"/>
    <w:pPr>
      <w:keepLines/>
      <w:numPr>
        <w:numId w:val="10"/>
      </w:numPr>
      <w:contextualSpacing/>
    </w:pPr>
    <w:rPr>
      <w:color w:val="000000" w:themeColor="text1"/>
    </w:rPr>
  </w:style>
  <w:style w:type="character" w:customStyle="1" w:styleId="ListapunktowaA41Znak">
    <w:name w:val="Lista punktowa A41 Znak"/>
    <w:basedOn w:val="DefaultParagraphFont"/>
    <w:link w:val="ListapunktowaA41"/>
    <w:uiPriority w:val="2"/>
    <w:rsid w:val="005B37EA"/>
    <w:rPr>
      <w:color w:val="000000" w:themeColor="text1"/>
      <w:sz w:val="22"/>
      <w:lang w:val="pl-PL"/>
    </w:rPr>
  </w:style>
  <w:style w:type="table" w:styleId="TableGridLight">
    <w:name w:val="Grid Table Light"/>
    <w:basedOn w:val="TableNormal"/>
    <w:uiPriority w:val="40"/>
    <w:rsid w:val="005E2CB1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elaciemnynagwkekA41">
    <w:name w:val="Tabela (ciemny nagłówkek) A41"/>
    <w:basedOn w:val="TabelaszkieletA41"/>
    <w:uiPriority w:val="99"/>
    <w:rsid w:val="00BE28F8"/>
    <w:pPr>
      <w:spacing w:line="276" w:lineRule="auto"/>
      <w:contextualSpacing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57" w:type="dxa"/>
        <w:left w:w="85" w:type="dxa"/>
        <w:bottom w:w="57" w:type="dxa"/>
        <w:right w:w="85" w:type="dxa"/>
      </w:tblCellMar>
    </w:tblPr>
    <w:trPr>
      <w:cantSplit/>
    </w:trPr>
    <w:tcPr>
      <w:shd w:val="clear" w:color="auto" w:fill="auto"/>
      <w:vAlign w:val="center"/>
    </w:tcPr>
    <w:tblStylePr w:type="firstRow">
      <w:pPr>
        <w:wordWrap/>
        <w:spacing w:beforeLines="0" w:before="120" w:beforeAutospacing="0" w:afterLines="0" w:after="20" w:afterAutospacing="0" w:line="276" w:lineRule="auto"/>
        <w:contextualSpacing w:val="0"/>
        <w:jc w:val="left"/>
        <w:outlineLvl w:val="9"/>
      </w:pPr>
      <w:rPr>
        <w:rFonts w:ascii="Segoe UI Light" w:hAnsi="Segoe UI Light"/>
        <w:b/>
        <w:i w:val="0"/>
        <w:color w:val="FFFFFF" w:themeColor="background1"/>
        <w:sz w:val="20"/>
      </w:rPr>
      <w:tblPr/>
      <w:trPr>
        <w:cantSplit w:val="0"/>
      </w:trPr>
      <w:tcPr>
        <w:shd w:val="clear" w:color="auto" w:fill="000000"/>
        <w:tcMar>
          <w:top w:w="227" w:type="dxa"/>
          <w:left w:w="0" w:type="nil"/>
          <w:bottom w:w="113" w:type="dxa"/>
          <w:right w:w="0" w:type="nil"/>
        </w:tcMar>
      </w:tcPr>
    </w:tblStylePr>
  </w:style>
  <w:style w:type="table" w:customStyle="1" w:styleId="TabelajasnynagwekA41">
    <w:name w:val="Tabela (jasny nagłówek) A41"/>
    <w:basedOn w:val="TabelaciemnynagwkekA41"/>
    <w:uiPriority w:val="99"/>
    <w:rsid w:val="007F2564"/>
    <w:tblPr/>
    <w:tblStylePr w:type="firstRow">
      <w:pPr>
        <w:wordWrap/>
        <w:spacing w:beforeLines="0" w:before="120" w:beforeAutospacing="0" w:afterLines="0" w:after="20" w:afterAutospacing="0" w:line="276" w:lineRule="auto"/>
        <w:contextualSpacing w:val="0"/>
        <w:jc w:val="left"/>
        <w:outlineLvl w:val="9"/>
      </w:pPr>
      <w:rPr>
        <w:rFonts w:asciiTheme="minorHAnsi" w:hAnsiTheme="minorHAnsi"/>
        <w:b/>
        <w:i w:val="0"/>
        <w:color w:val="auto"/>
        <w:sz w:val="18"/>
      </w:rPr>
      <w:tblPr/>
      <w:trPr>
        <w:cantSplit w:val="0"/>
      </w:trPr>
      <w:tcPr>
        <w:shd w:val="clear" w:color="auto" w:fill="000000"/>
        <w:tcMar>
          <w:top w:w="227" w:type="dxa"/>
          <w:left w:w="0" w:type="nil"/>
          <w:bottom w:w="113" w:type="dxa"/>
          <w:right w:w="0" w:type="nil"/>
        </w:tcMar>
      </w:tcPr>
    </w:tblStylePr>
  </w:style>
  <w:style w:type="paragraph" w:customStyle="1" w:styleId="TabelaListaPunktowaA41">
    <w:name w:val="Tabela Lista Punktowa A41"/>
    <w:basedOn w:val="TabelaTekst9A41"/>
    <w:uiPriority w:val="40"/>
    <w:qFormat/>
    <w:rsid w:val="00563B8E"/>
    <w:pPr>
      <w:numPr>
        <w:numId w:val="11"/>
      </w:numPr>
      <w:ind w:left="284" w:hanging="227"/>
    </w:pPr>
  </w:style>
  <w:style w:type="paragraph" w:customStyle="1" w:styleId="TabelaTekst9A41">
    <w:name w:val="Tabela Tekst 9 A41"/>
    <w:basedOn w:val="Normal"/>
    <w:next w:val="Normal"/>
    <w:link w:val="TabelaTekst9A41Znak"/>
    <w:uiPriority w:val="40"/>
    <w:qFormat/>
    <w:rsid w:val="007F2564"/>
    <w:pPr>
      <w:spacing w:before="60" w:line="240" w:lineRule="auto"/>
      <w:jc w:val="left"/>
    </w:pPr>
    <w:rPr>
      <w:sz w:val="18"/>
    </w:rPr>
  </w:style>
  <w:style w:type="character" w:styleId="Hyperlink">
    <w:name w:val="Hyperlink"/>
    <w:aliases w:val="Hiperłącze (wyróżnienie tekstu) A41"/>
    <w:uiPriority w:val="99"/>
    <w:unhideWhenUsed/>
    <w:rsid w:val="00D87882"/>
    <w:rPr>
      <w:color w:val="EC5F1B" w:themeColor="hyperlink"/>
      <w:u w:val="single"/>
    </w:rPr>
  </w:style>
  <w:style w:type="character" w:customStyle="1" w:styleId="TabelaTekst9A41Znak">
    <w:name w:val="Tabela Tekst 9 A41 Znak"/>
    <w:basedOn w:val="DefaultParagraphFont"/>
    <w:link w:val="TabelaTekst9A41"/>
    <w:uiPriority w:val="40"/>
    <w:rsid w:val="0030669D"/>
    <w:rPr>
      <w:sz w:val="18"/>
      <w:lang w:val="pl-PL"/>
    </w:rPr>
  </w:style>
  <w:style w:type="character" w:customStyle="1" w:styleId="Nierozpoznanawzmianka1">
    <w:name w:val="Nierozpoznana wzmianka1"/>
    <w:aliases w:val="Wzmianka (wyróżnienie tekstu) A41"/>
    <w:uiPriority w:val="79"/>
    <w:unhideWhenUsed/>
    <w:rsid w:val="00D87882"/>
    <w:rPr>
      <w:color w:val="605E5C"/>
      <w:shd w:val="clear" w:color="auto" w:fill="E1DFDD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7015DC"/>
    <w:rPr>
      <w:i/>
      <w:iCs/>
      <w:color w:val="404040" w:themeColor="text1" w:themeTint="BF"/>
      <w:sz w:val="22"/>
      <w:lang w:val="pl-PL"/>
    </w:rPr>
  </w:style>
  <w:style w:type="character" w:customStyle="1" w:styleId="Hasztag1">
    <w:name w:val="Hasztag1"/>
    <w:aliases w:val="Hasztag (wyróżnienie tekstu) A41"/>
    <w:uiPriority w:val="99"/>
    <w:unhideWhenUsed/>
    <w:rsid w:val="00EC1163"/>
    <w:rPr>
      <w:color w:val="FF6900" w:themeColor="accent1"/>
      <w:shd w:val="clear" w:color="auto" w:fill="E1DFDD"/>
    </w:rPr>
  </w:style>
  <w:style w:type="paragraph" w:customStyle="1" w:styleId="SpistreciTytuA41">
    <w:name w:val="Spis treści Tytuł A41"/>
    <w:basedOn w:val="Normal"/>
    <w:next w:val="Normal"/>
    <w:uiPriority w:val="38"/>
    <w:qFormat/>
    <w:rsid w:val="00990E9B"/>
    <w:pPr>
      <w:spacing w:after="280" w:line="420" w:lineRule="exact"/>
      <w:jc w:val="center"/>
    </w:pPr>
    <w:rPr>
      <w:b/>
      <w:caps/>
      <w:color w:val="1D1D1B" w:themeColor="text2"/>
      <w:sz w:val="34"/>
    </w:rPr>
  </w:style>
  <w:style w:type="paragraph" w:styleId="TOCHeading">
    <w:name w:val="TOC Heading"/>
    <w:aliases w:val="Spisu treści Nagłówek A41"/>
    <w:next w:val="Normal"/>
    <w:uiPriority w:val="39"/>
    <w:qFormat/>
    <w:rsid w:val="00AA38D2"/>
    <w:pPr>
      <w:spacing w:before="240"/>
    </w:pPr>
    <w:rPr>
      <w:rFonts w:asciiTheme="majorHAnsi" w:hAnsiTheme="majorHAnsi"/>
      <w:bCs/>
      <w:sz w:val="44"/>
      <w:lang w:val="pl-PL" w:eastAsia="pl-PL"/>
    </w:rPr>
  </w:style>
  <w:style w:type="paragraph" w:styleId="IntenseQuote">
    <w:name w:val="Intense Quote"/>
    <w:basedOn w:val="Normal"/>
    <w:next w:val="Normal"/>
    <w:link w:val="IntenseQuoteChar"/>
    <w:uiPriority w:val="99"/>
    <w:semiHidden/>
    <w:qFormat/>
    <w:rsid w:val="0000642A"/>
    <w:pPr>
      <w:pBdr>
        <w:top w:val="single" w:sz="4" w:space="10" w:color="FF6900" w:themeColor="accent1"/>
        <w:bottom w:val="single" w:sz="4" w:space="10" w:color="FF6900" w:themeColor="accent1"/>
      </w:pBdr>
      <w:spacing w:before="360" w:after="360"/>
      <w:ind w:left="864" w:right="864"/>
      <w:jc w:val="center"/>
    </w:pPr>
    <w:rPr>
      <w:i/>
      <w:iCs/>
      <w:color w:val="FF6900" w:themeColor="accent1"/>
    </w:rPr>
  </w:style>
  <w:style w:type="paragraph" w:styleId="Caption">
    <w:name w:val="caption"/>
    <w:aliases w:val="Legenda A41"/>
    <w:basedOn w:val="Normal"/>
    <w:next w:val="Normal"/>
    <w:uiPriority w:val="7"/>
    <w:semiHidden/>
    <w:qFormat/>
    <w:rsid w:val="000D620B"/>
    <w:pPr>
      <w:spacing w:before="0" w:after="200" w:line="240" w:lineRule="auto"/>
    </w:pPr>
    <w:rPr>
      <w:i/>
      <w:iCs/>
      <w:sz w:val="18"/>
      <w:szCs w:val="18"/>
    </w:rPr>
  </w:style>
  <w:style w:type="character" w:customStyle="1" w:styleId="MarkerwyrnienietekstuA41">
    <w:name w:val="Marker (wyróżnienie tekstu) A41"/>
    <w:uiPriority w:val="99"/>
    <w:qFormat/>
    <w:rsid w:val="00E14506"/>
    <w:rPr>
      <w:bdr w:val="none" w:sz="0" w:space="0" w:color="auto"/>
      <w:shd w:val="clear" w:color="auto" w:fill="FFFF00"/>
    </w:rPr>
  </w:style>
  <w:style w:type="paragraph" w:styleId="TableofFigures">
    <w:name w:val="table of figures"/>
    <w:aliases w:val="Spis ilustracji A41"/>
    <w:basedOn w:val="TOC1"/>
    <w:next w:val="Normal"/>
    <w:uiPriority w:val="80"/>
    <w:unhideWhenUsed/>
    <w:rsid w:val="000D620B"/>
    <w:rPr>
      <w:b w:val="0"/>
      <w:caps/>
    </w:rPr>
  </w:style>
  <w:style w:type="character" w:customStyle="1" w:styleId="BrakwyrnienietekstuA41">
    <w:name w:val="Brak (wyróżnienie tekstu) A41"/>
    <w:uiPriority w:val="79"/>
    <w:semiHidden/>
    <w:qFormat/>
    <w:rsid w:val="00E14506"/>
    <w:rPr>
      <w:bdr w:val="none" w:sz="0" w:space="0" w:color="auto"/>
      <w:lang w:val="pl-PL"/>
    </w:rPr>
  </w:style>
  <w:style w:type="paragraph" w:styleId="Revision">
    <w:name w:val="Revision"/>
    <w:hidden/>
    <w:uiPriority w:val="99"/>
    <w:semiHidden/>
    <w:rsid w:val="004903E8"/>
  </w:style>
  <w:style w:type="character" w:styleId="PlaceholderText">
    <w:name w:val="Placeholder Text"/>
    <w:basedOn w:val="DefaultParagraphFont"/>
    <w:uiPriority w:val="99"/>
    <w:semiHidden/>
    <w:rsid w:val="0011556C"/>
    <w:rPr>
      <w:color w:val="808080"/>
    </w:rPr>
  </w:style>
  <w:style w:type="paragraph" w:customStyle="1" w:styleId="rdtytudokumentuA41">
    <w:name w:val="Śródtytuł dokumentu A41"/>
    <w:basedOn w:val="PodtytudokumentuA41"/>
    <w:uiPriority w:val="21"/>
    <w:qFormat/>
    <w:rsid w:val="00E05B92"/>
    <w:pPr>
      <w:spacing w:before="480" w:after="240" w:line="240" w:lineRule="auto"/>
      <w:contextualSpacing/>
    </w:pPr>
    <w:rPr>
      <w:b/>
      <w:bCs/>
      <w:sz w:val="44"/>
    </w:rPr>
  </w:style>
  <w:style w:type="table" w:customStyle="1" w:styleId="TabelaszkieletA41">
    <w:name w:val="Tabela (szkielet) A41"/>
    <w:basedOn w:val="TableNormal"/>
    <w:uiPriority w:val="99"/>
    <w:rsid w:val="00625870"/>
    <w:rPr>
      <w:rFonts w:ascii="Segoe UI Light" w:hAnsi="Segoe UI Light"/>
      <w:sz w:val="19"/>
    </w:rPr>
    <w:tblPr/>
  </w:style>
  <w:style w:type="paragraph" w:customStyle="1" w:styleId="TabelaTekstStandard10A41">
    <w:name w:val="Tabela Tekst Standard 10 A41"/>
    <w:basedOn w:val="Normal"/>
    <w:link w:val="TabelaTekstStandard10A41Znak"/>
    <w:uiPriority w:val="40"/>
    <w:qFormat/>
    <w:rsid w:val="007015DC"/>
    <w:pPr>
      <w:spacing w:before="0" w:after="0"/>
      <w:contextualSpacing/>
      <w:jc w:val="left"/>
    </w:pPr>
    <w:rPr>
      <w:rFonts w:ascii="Segoe UI Light" w:hAnsi="Segoe UI Light"/>
      <w:sz w:val="20"/>
    </w:rPr>
  </w:style>
  <w:style w:type="paragraph" w:styleId="NoSpacing">
    <w:name w:val="No Spacing"/>
    <w:uiPriority w:val="9"/>
    <w:semiHidden/>
    <w:unhideWhenUsed/>
    <w:qFormat/>
    <w:rsid w:val="00507EA9"/>
    <w:pPr>
      <w:jc w:val="both"/>
    </w:pPr>
    <w:rPr>
      <w:sz w:val="22"/>
      <w:lang w:val="pl-PL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7015DC"/>
    <w:rPr>
      <w:i/>
      <w:iCs/>
      <w:color w:val="FF6900" w:themeColor="accent1"/>
      <w:sz w:val="22"/>
      <w:lang w:val="pl-PL"/>
    </w:rPr>
  </w:style>
  <w:style w:type="table" w:customStyle="1" w:styleId="TebelabraknagwkaA41">
    <w:name w:val="Tebela (brak nagłówka) A41"/>
    <w:basedOn w:val="TabelajasnynagwekA41"/>
    <w:uiPriority w:val="99"/>
    <w:rsid w:val="00214DC4"/>
    <w:tblPr/>
    <w:tblStylePr w:type="firstRow">
      <w:pPr>
        <w:wordWrap/>
        <w:spacing w:beforeLines="0" w:before="120" w:beforeAutospacing="0" w:afterLines="0" w:after="20" w:afterAutospacing="0" w:line="276" w:lineRule="auto"/>
        <w:contextualSpacing w:val="0"/>
        <w:jc w:val="left"/>
        <w:outlineLvl w:val="9"/>
      </w:pPr>
      <w:rPr>
        <w:rFonts w:ascii="Segoe UI Light" w:hAnsi="Segoe UI Light"/>
        <w:b w:val="0"/>
        <w:i w:val="0"/>
        <w:color w:val="auto"/>
        <w:sz w:val="19"/>
      </w:rPr>
      <w:tblPr/>
      <w:trPr>
        <w:cantSplit w:val="0"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  <w:shd w:val="clear" w:color="auto" w:fill="FFFFFF" w:themeFill="background1" w:themeFillTint="66"/>
        <w:tcMar>
          <w:top w:w="57" w:type="dxa"/>
          <w:left w:w="0" w:type="nil"/>
          <w:bottom w:w="57" w:type="dxa"/>
          <w:right w:w="0" w:type="nil"/>
        </w:tcMar>
      </w:tcPr>
    </w:tblStylePr>
  </w:style>
  <w:style w:type="character" w:customStyle="1" w:styleId="DrobnydrukwielkotekstuA41">
    <w:name w:val="Drobny druk (wielkość tekstu) A41"/>
    <w:uiPriority w:val="74"/>
    <w:qFormat/>
    <w:rsid w:val="005D0342"/>
    <w:rPr>
      <w:rFonts w:ascii="Segoe UI Light" w:hAnsi="Segoe UI Light"/>
      <w:sz w:val="12"/>
      <w:szCs w:val="12"/>
    </w:rPr>
  </w:style>
  <w:style w:type="paragraph" w:styleId="Header">
    <w:name w:val="header"/>
    <w:aliases w:val="Nagłówek A41"/>
    <w:basedOn w:val="Normal"/>
    <w:link w:val="HeaderChar"/>
    <w:uiPriority w:val="4"/>
    <w:rsid w:val="00812B74"/>
    <w:pPr>
      <w:tabs>
        <w:tab w:val="center" w:pos="4536"/>
        <w:tab w:val="right" w:pos="9072"/>
      </w:tabs>
      <w:spacing w:before="280" w:after="120"/>
    </w:pPr>
    <w:rPr>
      <w:b/>
      <w:sz w:val="26"/>
    </w:rPr>
  </w:style>
  <w:style w:type="character" w:customStyle="1" w:styleId="HeaderChar">
    <w:name w:val="Header Char"/>
    <w:aliases w:val="Nagłówek A41 Char"/>
    <w:basedOn w:val="DefaultParagraphFont"/>
    <w:link w:val="Header"/>
    <w:uiPriority w:val="4"/>
    <w:rsid w:val="005B37EA"/>
    <w:rPr>
      <w:b/>
      <w:sz w:val="26"/>
      <w:lang w:val="pl-PL"/>
    </w:rPr>
  </w:style>
  <w:style w:type="character" w:customStyle="1" w:styleId="StandardowydrukwielkotekstuA41">
    <w:name w:val="Standardowy druk (wielkość tekstu) A41"/>
    <w:basedOn w:val="DefaultParagraphFont"/>
    <w:uiPriority w:val="74"/>
    <w:qFormat/>
    <w:rsid w:val="005D0342"/>
    <w:rPr>
      <w:noProof/>
      <w:sz w:val="22"/>
      <w:lang w:val="en-US"/>
    </w:rPr>
  </w:style>
  <w:style w:type="paragraph" w:customStyle="1" w:styleId="DrobnydrukA41">
    <w:name w:val="Drobny druk A41"/>
    <w:basedOn w:val="Normal"/>
    <w:link w:val="DrobnydrukA41Znak"/>
    <w:uiPriority w:val="73"/>
    <w:qFormat/>
    <w:rsid w:val="00C51E9A"/>
    <w:pPr>
      <w:spacing w:before="0" w:after="0" w:line="240" w:lineRule="auto"/>
    </w:pPr>
    <w:rPr>
      <w:sz w:val="12"/>
    </w:rPr>
  </w:style>
  <w:style w:type="character" w:customStyle="1" w:styleId="DrobnydrukA41Znak">
    <w:name w:val="Drobny druk A41 Znak"/>
    <w:basedOn w:val="DefaultParagraphFont"/>
    <w:link w:val="DrobnydrukA41"/>
    <w:uiPriority w:val="73"/>
    <w:rsid w:val="005B37EA"/>
    <w:rPr>
      <w:sz w:val="12"/>
      <w:lang w:val="pl-PL"/>
    </w:rPr>
  </w:style>
  <w:style w:type="character" w:customStyle="1" w:styleId="TabelaTekstStandard10A41Znak">
    <w:name w:val="Tabela Tekst Standard 10 A41 Znak"/>
    <w:basedOn w:val="DefaultParagraphFont"/>
    <w:link w:val="TabelaTekstStandard10A41"/>
    <w:uiPriority w:val="40"/>
    <w:rsid w:val="007015DC"/>
    <w:rPr>
      <w:rFonts w:ascii="Segoe UI Light" w:hAnsi="Segoe UI Light"/>
      <w:lang w:val="pl-PL"/>
    </w:rPr>
  </w:style>
  <w:style w:type="paragraph" w:styleId="NormalWeb">
    <w:name w:val="Normal (Web)"/>
    <w:basedOn w:val="Normal"/>
    <w:uiPriority w:val="99"/>
    <w:semiHidden/>
    <w:unhideWhenUsed/>
    <w:rsid w:val="00FF0B0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nresolvedMention">
    <w:name w:val="Unresolved Mention"/>
    <w:basedOn w:val="DefaultParagraphFont"/>
    <w:uiPriority w:val="99"/>
    <w:semiHidden/>
    <w:unhideWhenUsed/>
    <w:rsid w:val="00270886"/>
    <w:rPr>
      <w:color w:val="605E5C"/>
      <w:shd w:val="clear" w:color="auto" w:fill="E1DFDD"/>
    </w:rPr>
  </w:style>
  <w:style w:type="paragraph" w:customStyle="1" w:styleId="ListanumerowanaabcA41">
    <w:name w:val="Lista numerowana (abc) A41"/>
    <w:basedOn w:val="ListapunktowaA41"/>
    <w:uiPriority w:val="2"/>
    <w:qFormat/>
    <w:rsid w:val="005B37EA"/>
    <w:pPr>
      <w:numPr>
        <w:numId w:val="13"/>
      </w:numPr>
    </w:pPr>
    <w:rPr>
      <w:lang w:val="en-US"/>
    </w:rPr>
  </w:style>
  <w:style w:type="paragraph" w:styleId="BodyText">
    <w:name w:val="Body Text"/>
    <w:basedOn w:val="Normal"/>
    <w:link w:val="BodyTextChar"/>
    <w:rsid w:val="00A11FED"/>
    <w:pPr>
      <w:spacing w:before="0" w:after="120" w:line="240" w:lineRule="auto"/>
      <w:jc w:val="left"/>
    </w:pPr>
    <w:rPr>
      <w:rFonts w:ascii="Times New Roman" w:eastAsia="Times New Roman" w:hAnsi="Times New Roman" w:cs="Times New Roman"/>
      <w:noProof/>
      <w:sz w:val="24"/>
      <w:szCs w:val="24"/>
      <w:lang w:eastAsia="pl-PL"/>
    </w:rPr>
  </w:style>
  <w:style w:type="character" w:customStyle="1" w:styleId="BodyTextChar">
    <w:name w:val="Body Text Char"/>
    <w:basedOn w:val="DefaultParagraphFont"/>
    <w:link w:val="BodyText"/>
    <w:rsid w:val="00A11FED"/>
    <w:rPr>
      <w:rFonts w:ascii="Times New Roman" w:eastAsia="Times New Roman" w:hAnsi="Times New Roman" w:cs="Times New Roman"/>
      <w:noProof/>
      <w:sz w:val="24"/>
      <w:szCs w:val="24"/>
      <w:lang w:val="pl-PL" w:eastAsia="pl-PL"/>
    </w:rPr>
  </w:style>
  <w:style w:type="character" w:customStyle="1" w:styleId="l0s321">
    <w:name w:val="l0s321"/>
    <w:basedOn w:val="DefaultParagraphFont"/>
    <w:rsid w:val="00A11FED"/>
    <w:rPr>
      <w:rFonts w:ascii="Courier New" w:hAnsi="Courier New" w:cs="Courier New" w:hint="default"/>
      <w:color w:val="3399FF"/>
      <w:sz w:val="20"/>
      <w:szCs w:val="20"/>
      <w:shd w:val="clear" w:color="auto" w:fill="FFFFFF"/>
    </w:rPr>
  </w:style>
  <w:style w:type="character" w:customStyle="1" w:styleId="color-green">
    <w:name w:val="color-green"/>
    <w:basedOn w:val="DefaultParagraphFont"/>
    <w:rsid w:val="00A11FED"/>
  </w:style>
  <w:style w:type="character" w:customStyle="1" w:styleId="sapuxapobjectpageheadertitletextwrappable">
    <w:name w:val="sapuxapobjectpageheadertitletextwrappable"/>
    <w:basedOn w:val="DefaultParagraphFont"/>
    <w:rsid w:val="00A11F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31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01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91117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3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7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6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525952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45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219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064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32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545212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37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757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135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226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6334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03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890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5632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66718850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50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685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1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5241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0542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1983130">
                              <w:marLeft w:val="45"/>
                              <w:marRight w:val="45"/>
                              <w:marTop w:val="1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2924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488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49368208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417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443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795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9262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2438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129550">
                              <w:marLeft w:val="45"/>
                              <w:marRight w:val="45"/>
                              <w:marTop w:val="1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753478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3046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60819080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701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913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077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761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4339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973101">
                              <w:marLeft w:val="45"/>
                              <w:marRight w:val="45"/>
                              <w:marTop w:val="1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4933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0470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518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31337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02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70604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486400">
              <w:marLeft w:val="29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422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11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60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42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50867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620172">
              <w:marLeft w:val="29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2954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953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9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31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288216">
                  <w:marLeft w:val="45"/>
                  <w:marRight w:val="45"/>
                  <w:marTop w:val="1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950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12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4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079041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8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218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638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324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1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72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27656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17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167790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36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430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94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113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7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3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351497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613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437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771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609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6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2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0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0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3059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66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962677">
              <w:marLeft w:val="1463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41422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583966">
              <w:marLeft w:val="29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818784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375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913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421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891649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67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200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040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1029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1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9320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40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2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04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0852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8762">
          <w:marLeft w:val="0"/>
          <w:marRight w:val="0"/>
          <w:marTop w:val="9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093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9553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9627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360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8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7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12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801562">
                  <w:marLeft w:val="45"/>
                  <w:marRight w:val="45"/>
                  <w:marTop w:val="1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272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82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0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26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5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658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1392058">
                  <w:marLeft w:val="45"/>
                  <w:marRight w:val="45"/>
                  <w:marTop w:val="1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95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24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30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5851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85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35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91948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463570">
          <w:marLeft w:val="0"/>
          <w:marRight w:val="0"/>
          <w:marTop w:val="9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7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02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49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535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167471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71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6025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19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573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32128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00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241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332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5048164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28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154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481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4819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1575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4137698">
                              <w:marLeft w:val="45"/>
                              <w:marRight w:val="45"/>
                              <w:marTop w:val="1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95062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177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7174577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77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287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754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627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1629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7548405">
                              <w:marLeft w:val="45"/>
                              <w:marRight w:val="45"/>
                              <w:marTop w:val="1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75860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047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80986097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19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97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970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1150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7790773">
                              <w:marLeft w:val="45"/>
                              <w:marRight w:val="45"/>
                              <w:marTop w:val="1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22235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0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766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26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22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22379">
                  <w:marLeft w:val="45"/>
                  <w:marRight w:val="45"/>
                  <w:marTop w:val="1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35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7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1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97264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17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939571">
              <w:marLeft w:val="1463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36985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634340">
              <w:marLeft w:val="29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441501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438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6878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591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8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864192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678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oleObject" Target="embeddings/oleObject1.bin"/><Relationship Id="rId18" Type="http://schemas.openxmlformats.org/officeDocument/2006/relationships/image" Target="media/image6.png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tyles" Target="styles.xml"/><Relationship Id="rId12" Type="http://schemas.openxmlformats.org/officeDocument/2006/relationships/image" Target="media/image1.emf"/><Relationship Id="rId17" Type="http://schemas.openxmlformats.org/officeDocument/2006/relationships/image" Target="media/image5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image" Target="media/image3.png"/><Relationship Id="rId23" Type="http://schemas.openxmlformats.org/officeDocument/2006/relationships/header" Target="header2.xml"/><Relationship Id="rId10" Type="http://schemas.openxmlformats.org/officeDocument/2006/relationships/footnotes" Target="footnotes.xml"/><Relationship Id="rId19" Type="http://schemas.openxmlformats.org/officeDocument/2006/relationships/image" Target="media/image7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2.png"/><Relationship Id="rId2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oreckid\AppData\Roaming\Microsoft\Templates\A41_Word_dokument%20pusty.dotx" TargetMode="External"/></Relationships>
</file>

<file path=word/theme/theme1.xml><?xml version="1.0" encoding="utf-8"?>
<a:theme xmlns:a="http://schemas.openxmlformats.org/drawingml/2006/main" name="A41 2014 Letter Colors 1">
  <a:themeElements>
    <a:clrScheme name="A41">
      <a:dk1>
        <a:sysClr val="windowText" lastClr="000000"/>
      </a:dk1>
      <a:lt1>
        <a:sysClr val="window" lastClr="FFFFFF"/>
      </a:lt1>
      <a:dk2>
        <a:srgbClr val="1D1D1B"/>
      </a:dk2>
      <a:lt2>
        <a:srgbClr val="E7E6E6"/>
      </a:lt2>
      <a:accent1>
        <a:srgbClr val="FF6900"/>
      </a:accent1>
      <a:accent2>
        <a:srgbClr val="F28F60"/>
      </a:accent2>
      <a:accent3>
        <a:srgbClr val="F7BFA4"/>
      </a:accent3>
      <a:accent4>
        <a:srgbClr val="0028D7"/>
      </a:accent4>
      <a:accent5>
        <a:srgbClr val="4D65E3"/>
      </a:accent5>
      <a:accent6>
        <a:srgbClr val="99A7EF"/>
      </a:accent6>
      <a:hlink>
        <a:srgbClr val="EC5F1B"/>
      </a:hlink>
      <a:folHlink>
        <a:srgbClr val="0023D7"/>
      </a:folHlink>
    </a:clrScheme>
    <a:fontScheme name="A41">
      <a:majorFont>
        <a:latin typeface="Segoe UI Light"/>
        <a:ea typeface=""/>
        <a:cs typeface=""/>
      </a:majorFont>
      <a:minorFont>
        <a:latin typeface="Segoe UI Ligh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2022-02-01T00:00:00</PublishDate>
  <Abstract/>
  <CompanyAddress/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pproval xmlns="19eb6c46-9cd6-4406-a612-7dd55a8dc7f0" xsi:nil="true"/>
    <TaxCatchAll xmlns="baad24be-4847-45a4-9888-4222b451254e" xsi:nil="true"/>
    <lcf76f155ced4ddcb4097134ff3c332f xmlns="19eb6c46-9cd6-4406-a612-7dd55a8dc7f0">
      <Terms xmlns="http://schemas.microsoft.com/office/infopath/2007/PartnerControls"/>
    </lcf76f155ced4ddcb4097134ff3c332f>
    <Expirydate xmlns="19eb6c46-9cd6-4406-a612-7dd55a8dc7f0" xsi:nil="true"/>
    <Documentowner xmlns="19eb6c46-9cd6-4406-a612-7dd55a8dc7f0">
      <UserInfo>
        <DisplayName/>
        <AccountId xsi:nil="true"/>
        <AccountType/>
      </UserInfo>
    </Documentowner>
    <Review xmlns="19eb6c46-9cd6-4406-a612-7dd55a8dc7f0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7AB09844DE56840BEDCDD974FA42826" ma:contentTypeVersion="18" ma:contentTypeDescription="Utwórz nowy dokument." ma:contentTypeScope="" ma:versionID="329a24031f1e3aad49bffabe50b343aa">
  <xsd:schema xmlns:xsd="http://www.w3.org/2001/XMLSchema" xmlns:xs="http://www.w3.org/2001/XMLSchema" xmlns:p="http://schemas.microsoft.com/office/2006/metadata/properties" xmlns:ns2="19eb6c46-9cd6-4406-a612-7dd55a8dc7f0" xmlns:ns3="baad24be-4847-45a4-9888-4222b451254e" targetNamespace="http://schemas.microsoft.com/office/2006/metadata/properties" ma:root="true" ma:fieldsID="7aaf1bdfef3ac1d72bdee3b6308baf89" ns2:_="" ns3:_="">
    <xsd:import namespace="19eb6c46-9cd6-4406-a612-7dd55a8dc7f0"/>
    <xsd:import namespace="baad24be-4847-45a4-9888-4222b451254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Documentowner" minOccurs="0"/>
                <xsd:element ref="ns2:Expirydate" minOccurs="0"/>
                <xsd:element ref="ns2:Review" minOccurs="0"/>
                <xsd:element ref="ns2:Approva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eb6c46-9cd6-4406-a612-7dd55a8dc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Tagi obrazów" ma:readOnly="false" ma:fieldId="{5cf76f15-5ced-4ddc-b409-7134ff3c332f}" ma:taxonomyMulti="true" ma:sspId="fa514122-30f1-449b-b18d-cf0a0c745bd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Documentowner" ma:index="22" nillable="true" ma:displayName="Document owner" ma:format="Dropdown" ma:list="UserInfo" ma:SharePointGroup="0" ma:internalName="Document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xpirydate" ma:index="23" nillable="true" ma:displayName="Expiry date" ma:format="DateOnly" ma:internalName="Expirydate">
      <xsd:simpleType>
        <xsd:restriction base="dms:DateTime"/>
      </xsd:simpleType>
    </xsd:element>
    <xsd:element name="Review" ma:index="24" nillable="true" ma:displayName="Review" ma:format="Dropdown" ma:internalName="Review">
      <xsd:simpleType>
        <xsd:restriction base="dms:Choice">
          <xsd:enumeration value="OK"/>
          <xsd:enumeration value="Review pending"/>
          <xsd:enumeration value="Expired"/>
        </xsd:restriction>
      </xsd:simpleType>
    </xsd:element>
    <xsd:element name="Approval" ma:index="25" nillable="true" ma:displayName="Approval" ma:format="Dropdown" ma:internalName="Approval">
      <xsd:simpleType>
        <xsd:restriction base="dms:Choice">
          <xsd:enumeration value="Approved"/>
          <xsd:enumeration value="Pending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ad24be-4847-45a4-9888-4222b451254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86c23975-9bd0-45fb-8233-17177af98dd9}" ma:internalName="TaxCatchAll" ma:showField="CatchAllData" ma:web="baad24be-4847-45a4-9888-4222b451254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DCE045D-47E7-4A9D-B4BB-1A59495ACEA4}">
  <ds:schemaRefs>
    <ds:schemaRef ds:uri="http://schemas.microsoft.com/office/2006/metadata/properties"/>
    <ds:schemaRef ds:uri="http://schemas.microsoft.com/office/infopath/2007/PartnerControls"/>
    <ds:schemaRef ds:uri="19eb6c46-9cd6-4406-a612-7dd55a8dc7f0"/>
    <ds:schemaRef ds:uri="baad24be-4847-45a4-9888-4222b451254e"/>
  </ds:schemaRefs>
</ds:datastoreItem>
</file>

<file path=customXml/itemProps3.xml><?xml version="1.0" encoding="utf-8"?>
<ds:datastoreItem xmlns:ds="http://schemas.openxmlformats.org/officeDocument/2006/customXml" ds:itemID="{C89A768A-8238-42D6-83CC-ABE5403275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9eb6c46-9cd6-4406-a612-7dd55a8dc7f0"/>
    <ds:schemaRef ds:uri="baad24be-4847-45a4-9888-4222b451254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B432919-A019-4E1D-AE71-BCE85DAA15E7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57BC0D7F-DE5F-4D3C-A7C1-A9ABF019F29B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fbaac594-063a-4be7-bde8-94023aef6489}" enabled="0" method="" siteId="{fbaac594-063a-4be7-bde8-94023aef6489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A41_Word_dokument pusty.dotx</Template>
  <TotalTime>0</TotalTime>
  <Pages>6</Pages>
  <Words>491</Words>
  <Characters>2804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A41 Word Template</vt:lpstr>
      <vt:lpstr>A41 Word Template</vt:lpstr>
    </vt:vector>
  </TitlesOfParts>
  <Manager/>
  <Company/>
  <LinksUpToDate>false</LinksUpToDate>
  <CharactersWithSpaces>3289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Szablon programu Word A41</dc:title>
  <dc:subject/>
  <dc:creator/>
  <cp:lastModifiedBy/>
  <cp:revision>1</cp:revision>
  <dcterms:created xsi:type="dcterms:W3CDTF">2024-11-15T12:17:00Z</dcterms:created>
  <dcterms:modified xsi:type="dcterms:W3CDTF">2026-11-04T11:35:00Z</dcterms:modified>
  <cp:contentStatus>12.02.2022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0x01010047AB09844DE56840BEDCDD974FA42826</vt:lpwstr>
  </property>
  <property fmtid="{D5CDD505-2E9C-101B-9397-08002B2CF9AE}" pid="3" name="MediaServiceImageTags">
    <vt:lpwstr/>
  </property>
  <property fmtid="{D5CDD505-2E9C-101B-9397-08002B2CF9AE}" pid="4" name="docLang">
    <vt:lpwstr>pl</vt:lpwstr>
  </property>
</Properties>
</file>